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89FBB9" w14:textId="1D5D1FB2" w:rsidR="0051037B" w:rsidRDefault="00D44BEA" w:rsidP="00592E89">
      <w:pPr>
        <w:pStyle w:val="Titolo11"/>
        <w:spacing w:before="218"/>
        <w:ind w:left="0" w:firstLine="0"/>
        <w:jc w:val="right"/>
        <w:rPr>
          <w:b/>
        </w:rPr>
      </w:pPr>
      <w:bookmarkStart w:id="0" w:name="_Hlk100735064"/>
      <w:bookmarkStart w:id="1" w:name="_GoBack"/>
      <w:bookmarkEnd w:id="1"/>
      <w:r>
        <w:rPr>
          <w:b/>
        </w:rPr>
        <w:t xml:space="preserve">                                                                                                                                </w:t>
      </w:r>
      <w:r w:rsidR="00241216">
        <w:rPr>
          <w:b/>
        </w:rPr>
        <w:t xml:space="preserve">  </w:t>
      </w:r>
      <w:r w:rsidR="0051037B" w:rsidRPr="0068782C">
        <w:rPr>
          <w:b/>
        </w:rPr>
        <w:t>Al Dirigente Scolastico</w:t>
      </w:r>
    </w:p>
    <w:p w14:paraId="19C99D0F" w14:textId="352DCFBD" w:rsidR="00592E89" w:rsidRPr="0068782C" w:rsidRDefault="00592E89" w:rsidP="00592E89">
      <w:pPr>
        <w:pStyle w:val="Titolo11"/>
        <w:spacing w:before="218"/>
        <w:ind w:firstLine="0"/>
        <w:jc w:val="right"/>
        <w:rPr>
          <w:b/>
        </w:rPr>
      </w:pPr>
      <w:r>
        <w:rPr>
          <w:b/>
        </w:rPr>
        <w:t>dell’IIS FOCACCIA</w:t>
      </w:r>
    </w:p>
    <w:p w14:paraId="1895BEB7" w14:textId="669B0A29" w:rsidR="00592E89" w:rsidRDefault="00592E89" w:rsidP="00592E89">
      <w:pPr>
        <w:pStyle w:val="Titolo11"/>
        <w:spacing w:before="218"/>
        <w:ind w:left="0" w:firstLine="0"/>
        <w:jc w:val="right"/>
        <w:rPr>
          <w:b/>
        </w:rPr>
      </w:pPr>
    </w:p>
    <w:p w14:paraId="128AD442" w14:textId="15060205" w:rsidR="0051037B" w:rsidRDefault="0051037B" w:rsidP="0068782C">
      <w:pPr>
        <w:pStyle w:val="Corpodeltesto"/>
        <w:tabs>
          <w:tab w:val="left" w:pos="7710"/>
          <w:tab w:val="right" w:pos="10426"/>
        </w:tabs>
        <w:spacing w:after="21"/>
        <w:ind w:left="653"/>
      </w:pPr>
      <w:r>
        <w:t>Uscita</w:t>
      </w:r>
      <w:r>
        <w:rPr>
          <w:spacing w:val="-23"/>
        </w:rPr>
        <w:t xml:space="preserve"> </w:t>
      </w:r>
      <w:r>
        <w:t>didattica</w:t>
      </w:r>
      <w:r>
        <w:rPr>
          <w:spacing w:val="-19"/>
        </w:rPr>
        <w:t xml:space="preserve"> </w:t>
      </w:r>
      <w:r>
        <w:t>/</w:t>
      </w:r>
      <w:r>
        <w:rPr>
          <w:spacing w:val="-18"/>
        </w:rPr>
        <w:t xml:space="preserve"> </w:t>
      </w:r>
      <w:r>
        <w:t>visita</w:t>
      </w:r>
      <w:r w:rsidR="00241216">
        <w:t xml:space="preserve"> guidata</w:t>
      </w:r>
      <w:r>
        <w:rPr>
          <w:spacing w:val="-16"/>
        </w:rPr>
        <w:t xml:space="preserve"> </w:t>
      </w:r>
      <w:r w:rsidR="0068782C">
        <w:tab/>
        <w:t>Classe</w:t>
      </w:r>
      <w:r w:rsidR="00241216">
        <w:t xml:space="preserve">          sez.</w:t>
      </w:r>
    </w:p>
    <w:p w14:paraId="72FD989A" w14:textId="414B6AF2" w:rsidR="0051037B" w:rsidRDefault="00703831" w:rsidP="0051037B">
      <w:pPr>
        <w:spacing w:line="20" w:lineRule="exact"/>
        <w:ind w:left="55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5B6DD06" wp14:editId="27B0B639">
                <wp:extent cx="6398895" cy="7620"/>
                <wp:effectExtent l="8255" t="7620" r="12700" b="3810"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8895" cy="7620"/>
                          <a:chOff x="0" y="0"/>
                          <a:chExt cx="10077" cy="12"/>
                        </a:xfrm>
                      </wpg:grpSpPr>
                      <wps:wsp>
                        <wps:cNvPr id="6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0077" cy="0"/>
                          </a:xfrm>
                          <a:prstGeom prst="line">
                            <a:avLst/>
                          </a:pr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9FECEBB" id="Group 2" o:spid="_x0000_s1026" style="width:503.85pt;height:.6pt;mso-position-horizontal-relative:char;mso-position-vertical-relative:line" coordsize="1007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">
                <v:line id="Line 3" o:spid="_x0000_s1027" style="position:absolute;visibility:visible;mso-wrap-style:square" from="0,6" to="10077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" strokeweight=".58pt"/>
                <w10:anchorlock/>
              </v:group>
            </w:pict>
          </mc:Fallback>
        </mc:AlternateContent>
      </w:r>
    </w:p>
    <w:p w14:paraId="05D447BB" w14:textId="77777777" w:rsidR="0051037B" w:rsidRDefault="0051037B" w:rsidP="0051037B">
      <w:pPr>
        <w:spacing w:before="9" w:after="1"/>
        <w:rPr>
          <w:b/>
          <w:sz w:val="18"/>
        </w:rPr>
      </w:pPr>
    </w:p>
    <w:tbl>
      <w:tblPr>
        <w:tblW w:w="10066" w:type="dxa"/>
        <w:tblInd w:w="5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66"/>
      </w:tblGrid>
      <w:tr w:rsidR="0051037B" w14:paraId="49DBFD29" w14:textId="77777777" w:rsidTr="00322956">
        <w:trPr>
          <w:trHeight w:val="452"/>
        </w:trPr>
        <w:tc>
          <w:tcPr>
            <w:tcW w:w="10066" w:type="dxa"/>
          </w:tcPr>
          <w:p w14:paraId="3BD0871B" w14:textId="0AB6CFC5" w:rsidR="0051037B" w:rsidRPr="0051037B" w:rsidRDefault="0051037B" w:rsidP="0051037B">
            <w:pPr>
              <w:pStyle w:val="TableParagraph"/>
              <w:tabs>
                <w:tab w:val="center" w:pos="4819"/>
                <w:tab w:val="right" w:pos="9638"/>
              </w:tabs>
              <w:spacing w:before="107"/>
              <w:rPr>
                <w:sz w:val="20"/>
              </w:rPr>
            </w:pPr>
            <w:r w:rsidRPr="0051037B">
              <w:rPr>
                <w:sz w:val="20"/>
              </w:rPr>
              <w:t>Il</w:t>
            </w:r>
            <w:r w:rsidR="00014F81">
              <w:rPr>
                <w:sz w:val="20"/>
              </w:rPr>
              <w:t>/la</w:t>
            </w:r>
            <w:r w:rsidRPr="0051037B">
              <w:rPr>
                <w:sz w:val="20"/>
              </w:rPr>
              <w:t xml:space="preserve"> sottoscritto</w:t>
            </w:r>
            <w:r w:rsidR="00014F81">
              <w:rPr>
                <w:sz w:val="20"/>
              </w:rPr>
              <w:t>/a</w:t>
            </w:r>
            <w:r w:rsidRPr="0051037B">
              <w:rPr>
                <w:sz w:val="20"/>
              </w:rPr>
              <w:t xml:space="preserve"> docente:</w:t>
            </w:r>
          </w:p>
        </w:tc>
      </w:tr>
      <w:tr w:rsidR="0051037B" w14:paraId="6314F0B4" w14:textId="77777777" w:rsidTr="00322956">
        <w:trPr>
          <w:trHeight w:val="455"/>
        </w:trPr>
        <w:tc>
          <w:tcPr>
            <w:tcW w:w="10066" w:type="dxa"/>
          </w:tcPr>
          <w:p w14:paraId="577AA220" w14:textId="77777777" w:rsidR="00241216" w:rsidRDefault="0051037B" w:rsidP="0051037B">
            <w:pPr>
              <w:pStyle w:val="TableParagraph"/>
              <w:tabs>
                <w:tab w:val="center" w:pos="4819"/>
                <w:tab w:val="right" w:pos="9638"/>
              </w:tabs>
              <w:spacing w:line="222" w:lineRule="exact"/>
              <w:ind w:left="8"/>
              <w:jc w:val="center"/>
              <w:rPr>
                <w:b/>
                <w:sz w:val="20"/>
              </w:rPr>
            </w:pPr>
            <w:r w:rsidRPr="0051037B">
              <w:rPr>
                <w:b/>
                <w:sz w:val="20"/>
              </w:rPr>
              <w:t>CHIEDE</w:t>
            </w:r>
          </w:p>
          <w:p w14:paraId="6DF820F3" w14:textId="758A6D40" w:rsidR="0051037B" w:rsidRPr="00241216" w:rsidRDefault="00241216" w:rsidP="00C15005">
            <w:pPr>
              <w:pStyle w:val="TableParagraph"/>
              <w:tabs>
                <w:tab w:val="center" w:pos="1885"/>
                <w:tab w:val="right" w:pos="9638"/>
              </w:tabs>
              <w:spacing w:line="222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                                </w:t>
            </w:r>
            <w:r w:rsidRPr="00241216">
              <w:rPr>
                <w:bCs/>
                <w:sz w:val="20"/>
              </w:rPr>
              <w:t>l’autorizzazione per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l’uscita </w:t>
            </w:r>
            <w:r w:rsidR="00C15005">
              <w:rPr>
                <w:sz w:val="20"/>
              </w:rPr>
              <w:t xml:space="preserve">didattica / visita guidata </w:t>
            </w:r>
            <w:r>
              <w:rPr>
                <w:sz w:val="20"/>
              </w:rPr>
              <w:t>indicata</w:t>
            </w:r>
          </w:p>
        </w:tc>
      </w:tr>
      <w:tr w:rsidR="0051037B" w14:paraId="34402BEE" w14:textId="77777777" w:rsidTr="00322956">
        <w:trPr>
          <w:trHeight w:val="452"/>
        </w:trPr>
        <w:tc>
          <w:tcPr>
            <w:tcW w:w="10066" w:type="dxa"/>
          </w:tcPr>
          <w:p w14:paraId="35630EEB" w14:textId="77777777" w:rsidR="0051037B" w:rsidRPr="0051037B" w:rsidRDefault="0051037B" w:rsidP="0051037B">
            <w:pPr>
              <w:pStyle w:val="TableParagraph"/>
              <w:tabs>
                <w:tab w:val="center" w:pos="4819"/>
                <w:tab w:val="right" w:pos="9638"/>
              </w:tabs>
              <w:spacing w:before="100"/>
              <w:rPr>
                <w:sz w:val="20"/>
              </w:rPr>
            </w:pPr>
            <w:r w:rsidRPr="0051037B">
              <w:rPr>
                <w:b/>
                <w:sz w:val="20"/>
              </w:rPr>
              <w:t xml:space="preserve">Data della delibera </w:t>
            </w:r>
            <w:r w:rsidRPr="0051037B">
              <w:rPr>
                <w:sz w:val="20"/>
              </w:rPr>
              <w:t>formale del consiglio di classe:</w:t>
            </w:r>
          </w:p>
        </w:tc>
      </w:tr>
      <w:tr w:rsidR="0051037B" w14:paraId="2BC44363" w14:textId="77777777" w:rsidTr="00322956">
        <w:trPr>
          <w:trHeight w:val="456"/>
        </w:trPr>
        <w:tc>
          <w:tcPr>
            <w:tcW w:w="10066" w:type="dxa"/>
          </w:tcPr>
          <w:p w14:paraId="1CE22C25" w14:textId="30338B0C" w:rsidR="0051037B" w:rsidRPr="0051037B" w:rsidRDefault="0051037B" w:rsidP="0051037B">
            <w:pPr>
              <w:pStyle w:val="TableParagraph"/>
              <w:tabs>
                <w:tab w:val="center" w:pos="4819"/>
                <w:tab w:val="right" w:pos="9638"/>
              </w:tabs>
              <w:spacing w:before="109"/>
              <w:rPr>
                <w:sz w:val="20"/>
              </w:rPr>
            </w:pPr>
            <w:r w:rsidRPr="0051037B">
              <w:rPr>
                <w:sz w:val="20"/>
              </w:rPr>
              <w:t xml:space="preserve">Destinazione </w:t>
            </w:r>
            <w:r w:rsidR="00592E89">
              <w:rPr>
                <w:sz w:val="20"/>
              </w:rPr>
              <w:t>uscita didattica /</w:t>
            </w:r>
            <w:r w:rsidRPr="0051037B">
              <w:rPr>
                <w:sz w:val="20"/>
              </w:rPr>
              <w:t xml:space="preserve"> visita</w:t>
            </w:r>
            <w:r w:rsidR="00592E89">
              <w:rPr>
                <w:sz w:val="20"/>
              </w:rPr>
              <w:t xml:space="preserve"> guidata</w:t>
            </w:r>
            <w:r w:rsidRPr="0051037B">
              <w:rPr>
                <w:sz w:val="20"/>
              </w:rPr>
              <w:t>:</w:t>
            </w:r>
          </w:p>
        </w:tc>
      </w:tr>
      <w:tr w:rsidR="0051037B" w14:paraId="4BD00C08" w14:textId="77777777" w:rsidTr="00322956">
        <w:trPr>
          <w:trHeight w:val="452"/>
        </w:trPr>
        <w:tc>
          <w:tcPr>
            <w:tcW w:w="10066" w:type="dxa"/>
          </w:tcPr>
          <w:p w14:paraId="2359EC6E" w14:textId="77777777" w:rsidR="0051037B" w:rsidRPr="0051037B" w:rsidRDefault="0051037B" w:rsidP="0051037B">
            <w:pPr>
              <w:pStyle w:val="TableParagraph"/>
              <w:tabs>
                <w:tab w:val="center" w:pos="4819"/>
                <w:tab w:val="right" w:pos="9638"/>
              </w:tabs>
              <w:spacing w:before="107"/>
              <w:rPr>
                <w:sz w:val="20"/>
              </w:rPr>
            </w:pPr>
            <w:r w:rsidRPr="0051037B">
              <w:rPr>
                <w:sz w:val="20"/>
              </w:rPr>
              <w:t>Attività / Finalità:</w:t>
            </w:r>
          </w:p>
        </w:tc>
      </w:tr>
      <w:tr w:rsidR="0051037B" w14:paraId="171C0641" w14:textId="77777777" w:rsidTr="00322956">
        <w:trPr>
          <w:trHeight w:val="455"/>
        </w:trPr>
        <w:tc>
          <w:tcPr>
            <w:tcW w:w="10066" w:type="dxa"/>
          </w:tcPr>
          <w:p w14:paraId="076A611B" w14:textId="77777777" w:rsidR="0051037B" w:rsidRPr="0051037B" w:rsidRDefault="0051037B" w:rsidP="0051037B">
            <w:pPr>
              <w:pStyle w:val="TableParagraph"/>
              <w:tabs>
                <w:tab w:val="center" w:pos="4819"/>
                <w:tab w:val="right" w:pos="9638"/>
              </w:tabs>
              <w:spacing w:before="107"/>
              <w:rPr>
                <w:sz w:val="20"/>
              </w:rPr>
            </w:pPr>
            <w:r w:rsidRPr="0051037B">
              <w:rPr>
                <w:sz w:val="20"/>
              </w:rPr>
              <w:t>Data di svolgimento:</w:t>
            </w:r>
          </w:p>
        </w:tc>
      </w:tr>
      <w:tr w:rsidR="0051037B" w14:paraId="39A2DBFF" w14:textId="77777777" w:rsidTr="00322956">
        <w:trPr>
          <w:trHeight w:val="501"/>
        </w:trPr>
        <w:tc>
          <w:tcPr>
            <w:tcW w:w="10066" w:type="dxa"/>
          </w:tcPr>
          <w:p w14:paraId="29289CFE" w14:textId="6DAA8C13" w:rsidR="0051037B" w:rsidRPr="0051037B" w:rsidRDefault="0051037B" w:rsidP="0051037B">
            <w:pPr>
              <w:pStyle w:val="TableParagraph"/>
              <w:tabs>
                <w:tab w:val="center" w:pos="4819"/>
                <w:tab w:val="right" w:pos="9638"/>
              </w:tabs>
              <w:spacing w:line="172" w:lineRule="exact"/>
              <w:ind w:left="19"/>
              <w:jc w:val="center"/>
              <w:rPr>
                <w:sz w:val="16"/>
              </w:rPr>
            </w:pPr>
          </w:p>
          <w:p w14:paraId="161B8AA7" w14:textId="6D2AAD19" w:rsidR="0051037B" w:rsidRPr="0051037B" w:rsidRDefault="00241216" w:rsidP="0051037B">
            <w:pPr>
              <w:pStyle w:val="TableParagraph"/>
              <w:tabs>
                <w:tab w:val="left" w:pos="4203"/>
                <w:tab w:val="center" w:pos="4819"/>
                <w:tab w:val="right" w:pos="9638"/>
              </w:tabs>
              <w:spacing w:line="309" w:lineRule="exact"/>
              <w:ind w:left="14"/>
              <w:jc w:val="center"/>
              <w:rPr>
                <w:sz w:val="28"/>
              </w:rPr>
            </w:pPr>
            <w:r>
              <w:rPr>
                <w:sz w:val="20"/>
              </w:rPr>
              <w:t xml:space="preserve">Giorno e </w:t>
            </w:r>
            <w:r w:rsidR="0051037B" w:rsidRPr="0051037B">
              <w:rPr>
                <w:sz w:val="20"/>
              </w:rPr>
              <w:t>Ora di partenza:</w:t>
            </w:r>
            <w:r w:rsidR="0051037B" w:rsidRPr="0051037B">
              <w:rPr>
                <w:sz w:val="28"/>
              </w:rPr>
              <w:tab/>
            </w:r>
            <w:r w:rsidR="0051037B" w:rsidRPr="0051037B">
              <w:rPr>
                <w:sz w:val="20"/>
              </w:rPr>
              <w:t xml:space="preserve"> termine </w:t>
            </w:r>
            <w:r w:rsidR="0051037B" w:rsidRPr="005A33E8">
              <w:rPr>
                <w:sz w:val="20"/>
              </w:rPr>
              <w:t>dell’attività:</w:t>
            </w:r>
            <w:r w:rsidR="0051037B" w:rsidRPr="0051037B">
              <w:rPr>
                <w:spacing w:val="-3"/>
                <w:sz w:val="28"/>
              </w:rPr>
              <w:t xml:space="preserve"> </w:t>
            </w:r>
          </w:p>
        </w:tc>
      </w:tr>
      <w:tr w:rsidR="0051037B" w14:paraId="6F48E324" w14:textId="77777777" w:rsidTr="00322956">
        <w:trPr>
          <w:trHeight w:val="455"/>
        </w:trPr>
        <w:tc>
          <w:tcPr>
            <w:tcW w:w="10066" w:type="dxa"/>
          </w:tcPr>
          <w:p w14:paraId="37DE895F" w14:textId="77777777" w:rsidR="0051037B" w:rsidRPr="0051037B" w:rsidRDefault="0051037B" w:rsidP="0051037B">
            <w:pPr>
              <w:pStyle w:val="TableParagraph"/>
              <w:tabs>
                <w:tab w:val="center" w:pos="4819"/>
                <w:tab w:val="right" w:pos="9638"/>
              </w:tabs>
              <w:spacing w:before="100"/>
              <w:rPr>
                <w:b/>
                <w:sz w:val="20"/>
              </w:rPr>
            </w:pPr>
            <w:r w:rsidRPr="0051037B">
              <w:rPr>
                <w:b/>
                <w:sz w:val="20"/>
              </w:rPr>
              <w:t>Luogo di partenza / ritrovo:</w:t>
            </w:r>
          </w:p>
        </w:tc>
      </w:tr>
      <w:tr w:rsidR="0051037B" w14:paraId="36BB3D51" w14:textId="77777777" w:rsidTr="00322956">
        <w:trPr>
          <w:trHeight w:val="455"/>
        </w:trPr>
        <w:tc>
          <w:tcPr>
            <w:tcW w:w="10066" w:type="dxa"/>
          </w:tcPr>
          <w:p w14:paraId="5A3ECFEA" w14:textId="33CFDF57" w:rsidR="0051037B" w:rsidRPr="0051037B" w:rsidRDefault="0051037B" w:rsidP="0051037B">
            <w:pPr>
              <w:pStyle w:val="TableParagraph"/>
              <w:tabs>
                <w:tab w:val="center" w:pos="4819"/>
                <w:tab w:val="right" w:pos="9638"/>
              </w:tabs>
              <w:spacing w:before="100"/>
              <w:rPr>
                <w:b/>
                <w:sz w:val="20"/>
              </w:rPr>
            </w:pPr>
            <w:r w:rsidRPr="0051037B">
              <w:rPr>
                <w:b/>
                <w:sz w:val="20"/>
              </w:rPr>
              <w:t>Luogo di termine dell’attività / rientro</w:t>
            </w:r>
            <w:r w:rsidR="00961416">
              <w:rPr>
                <w:b/>
                <w:sz w:val="20"/>
              </w:rPr>
              <w:t>:</w:t>
            </w:r>
          </w:p>
        </w:tc>
      </w:tr>
      <w:tr w:rsidR="0051037B" w14:paraId="6134EB54" w14:textId="77777777" w:rsidTr="00322956">
        <w:trPr>
          <w:trHeight w:val="457"/>
        </w:trPr>
        <w:tc>
          <w:tcPr>
            <w:tcW w:w="10066" w:type="dxa"/>
          </w:tcPr>
          <w:p w14:paraId="482C2930" w14:textId="6DCCD381" w:rsidR="0051037B" w:rsidRPr="0051037B" w:rsidRDefault="0051037B" w:rsidP="0051037B">
            <w:pPr>
              <w:pStyle w:val="TableParagraph"/>
              <w:tabs>
                <w:tab w:val="center" w:pos="4819"/>
                <w:tab w:val="left" w:pos="5062"/>
                <w:tab w:val="right" w:pos="9638"/>
              </w:tabs>
              <w:spacing w:before="100"/>
              <w:rPr>
                <w:sz w:val="20"/>
              </w:rPr>
            </w:pPr>
            <w:r w:rsidRPr="0051037B">
              <w:rPr>
                <w:sz w:val="20"/>
              </w:rPr>
              <w:t xml:space="preserve">Numero </w:t>
            </w:r>
            <w:r w:rsidR="00241216">
              <w:rPr>
                <w:sz w:val="20"/>
              </w:rPr>
              <w:t xml:space="preserve">studenti </w:t>
            </w:r>
            <w:r w:rsidRPr="0051037B">
              <w:rPr>
                <w:sz w:val="20"/>
              </w:rPr>
              <w:t>della</w:t>
            </w:r>
            <w:r w:rsidRPr="0051037B">
              <w:rPr>
                <w:spacing w:val="-20"/>
                <w:sz w:val="20"/>
              </w:rPr>
              <w:t xml:space="preserve"> </w:t>
            </w:r>
            <w:r w:rsidRPr="0051037B">
              <w:rPr>
                <w:sz w:val="20"/>
              </w:rPr>
              <w:t>classe:</w:t>
            </w:r>
            <w:r w:rsidRPr="0051037B">
              <w:rPr>
                <w:sz w:val="20"/>
              </w:rPr>
              <w:tab/>
              <w:t>Numero</w:t>
            </w:r>
            <w:r w:rsidRPr="0051037B">
              <w:rPr>
                <w:spacing w:val="-25"/>
                <w:sz w:val="20"/>
              </w:rPr>
              <w:t xml:space="preserve"> </w:t>
            </w:r>
            <w:r w:rsidRPr="0051037B">
              <w:rPr>
                <w:sz w:val="20"/>
              </w:rPr>
              <w:t>partecipanti:</w:t>
            </w:r>
          </w:p>
        </w:tc>
      </w:tr>
      <w:tr w:rsidR="0051037B" w14:paraId="1CC5B79B" w14:textId="77777777" w:rsidTr="00322956">
        <w:trPr>
          <w:trHeight w:val="693"/>
        </w:trPr>
        <w:tc>
          <w:tcPr>
            <w:tcW w:w="10066" w:type="dxa"/>
          </w:tcPr>
          <w:p w14:paraId="4634EE00" w14:textId="77777777" w:rsidR="0051037B" w:rsidRPr="0051037B" w:rsidRDefault="0051037B" w:rsidP="0051037B">
            <w:pPr>
              <w:pStyle w:val="TableParagraph"/>
              <w:tabs>
                <w:tab w:val="center" w:pos="4819"/>
                <w:tab w:val="right" w:pos="9638"/>
              </w:tabs>
              <w:spacing w:line="238" w:lineRule="exact"/>
              <w:rPr>
                <w:sz w:val="20"/>
              </w:rPr>
            </w:pPr>
            <w:r w:rsidRPr="0051037B">
              <w:rPr>
                <w:sz w:val="20"/>
              </w:rPr>
              <w:t xml:space="preserve">Docenti accompagnatori (Nome Cognome e </w:t>
            </w:r>
            <w:r w:rsidRPr="0051037B">
              <w:rPr>
                <w:b/>
              </w:rPr>
              <w:t>Firma</w:t>
            </w:r>
            <w:r w:rsidRPr="0051037B">
              <w:rPr>
                <w:sz w:val="20"/>
              </w:rPr>
              <w:t>):</w:t>
            </w:r>
          </w:p>
          <w:p w14:paraId="779B52D5" w14:textId="77777777" w:rsidR="0051037B" w:rsidRPr="0051037B" w:rsidRDefault="0051037B" w:rsidP="0051037B">
            <w:pPr>
              <w:pStyle w:val="TableParagraph"/>
              <w:tabs>
                <w:tab w:val="center" w:pos="4819"/>
                <w:tab w:val="right" w:pos="9638"/>
              </w:tabs>
              <w:spacing w:before="1"/>
              <w:rPr>
                <w:b/>
                <w:sz w:val="20"/>
              </w:rPr>
            </w:pPr>
            <w:r w:rsidRPr="0051037B">
              <w:rPr>
                <w:b/>
                <w:sz w:val="20"/>
              </w:rPr>
              <w:t>1)</w:t>
            </w:r>
          </w:p>
        </w:tc>
      </w:tr>
      <w:tr w:rsidR="0051037B" w14:paraId="374E78C4" w14:textId="77777777" w:rsidTr="00322956">
        <w:trPr>
          <w:trHeight w:val="829"/>
        </w:trPr>
        <w:tc>
          <w:tcPr>
            <w:tcW w:w="10066" w:type="dxa"/>
          </w:tcPr>
          <w:p w14:paraId="68218375" w14:textId="77777777" w:rsidR="0051037B" w:rsidRPr="0051037B" w:rsidRDefault="0051037B" w:rsidP="0051037B">
            <w:pPr>
              <w:pStyle w:val="TableParagraph"/>
              <w:tabs>
                <w:tab w:val="center" w:pos="4819"/>
                <w:tab w:val="right" w:pos="9638"/>
              </w:tabs>
              <w:spacing w:before="158"/>
              <w:rPr>
                <w:sz w:val="20"/>
              </w:rPr>
            </w:pPr>
            <w:r w:rsidRPr="0051037B">
              <w:rPr>
                <w:sz w:val="20"/>
              </w:rPr>
              <w:t xml:space="preserve">Docenti accompagnatori (Nome Cognome e </w:t>
            </w:r>
            <w:r w:rsidRPr="0051037B">
              <w:rPr>
                <w:b/>
              </w:rPr>
              <w:t>Firma</w:t>
            </w:r>
            <w:r w:rsidRPr="0051037B">
              <w:rPr>
                <w:sz w:val="20"/>
              </w:rPr>
              <w:t>):</w:t>
            </w:r>
          </w:p>
          <w:p w14:paraId="68BD0AA6" w14:textId="77777777" w:rsidR="0051037B" w:rsidRPr="0051037B" w:rsidRDefault="0051037B" w:rsidP="0051037B">
            <w:pPr>
              <w:pStyle w:val="TableParagraph"/>
              <w:tabs>
                <w:tab w:val="center" w:pos="4819"/>
                <w:tab w:val="right" w:pos="9638"/>
              </w:tabs>
              <w:spacing w:before="3"/>
              <w:rPr>
                <w:b/>
                <w:sz w:val="20"/>
              </w:rPr>
            </w:pPr>
            <w:r w:rsidRPr="0051037B">
              <w:rPr>
                <w:b/>
                <w:sz w:val="20"/>
              </w:rPr>
              <w:t>2)</w:t>
            </w:r>
          </w:p>
        </w:tc>
      </w:tr>
      <w:tr w:rsidR="0051037B" w14:paraId="3D109DC8" w14:textId="77777777" w:rsidTr="00322956">
        <w:trPr>
          <w:trHeight w:val="397"/>
        </w:trPr>
        <w:tc>
          <w:tcPr>
            <w:tcW w:w="10066" w:type="dxa"/>
          </w:tcPr>
          <w:p w14:paraId="587BD7B6" w14:textId="69821B48" w:rsidR="00B77A42" w:rsidRDefault="00750265" w:rsidP="0051037B">
            <w:pPr>
              <w:pStyle w:val="TableParagraph"/>
              <w:tabs>
                <w:tab w:val="left" w:pos="2938"/>
                <w:tab w:val="left" w:pos="4359"/>
                <w:tab w:val="center" w:pos="4819"/>
                <w:tab w:val="right" w:pos="9638"/>
              </w:tabs>
              <w:spacing w:before="76"/>
              <w:rPr>
                <w:sz w:val="20"/>
              </w:rPr>
            </w:pPr>
            <w:r w:rsidRPr="0051037B">
              <w:rPr>
                <w:sz w:val="20"/>
              </w:rPr>
              <w:t>[</w:t>
            </w:r>
            <w:r>
              <w:rPr>
                <w:spacing w:val="39"/>
                <w:sz w:val="20"/>
              </w:rPr>
              <w:t xml:space="preserve"> </w:t>
            </w:r>
            <w:r w:rsidRPr="0051037B">
              <w:rPr>
                <w:sz w:val="20"/>
              </w:rPr>
              <w:t>]</w:t>
            </w:r>
            <w:r w:rsidRPr="0051037B"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 richiede noleggio autobus</w:t>
            </w:r>
            <w:r w:rsidR="00322956" w:rsidRPr="0051037B">
              <w:rPr>
                <w:spacing w:val="-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  </w:t>
            </w:r>
            <w:r w:rsidR="00C15005">
              <w:rPr>
                <w:spacing w:val="-6"/>
                <w:sz w:val="20"/>
              </w:rPr>
              <w:t>(la richiesta va inoltrata almeno 3 settimane prima)</w:t>
            </w:r>
            <w:r>
              <w:rPr>
                <w:spacing w:val="-6"/>
                <w:sz w:val="20"/>
              </w:rPr>
              <w:t xml:space="preserve"> oppure </w:t>
            </w:r>
          </w:p>
          <w:p w14:paraId="0158E678" w14:textId="27469359" w:rsidR="00785EDD" w:rsidRDefault="00C15005" w:rsidP="0051037B">
            <w:pPr>
              <w:pStyle w:val="TableParagraph"/>
              <w:tabs>
                <w:tab w:val="left" w:pos="2938"/>
                <w:tab w:val="left" w:pos="4359"/>
                <w:tab w:val="center" w:pos="4819"/>
                <w:tab w:val="right" w:pos="9638"/>
              </w:tabs>
              <w:spacing w:before="76"/>
              <w:rPr>
                <w:sz w:val="20"/>
              </w:rPr>
            </w:pPr>
            <w:r>
              <w:rPr>
                <w:sz w:val="20"/>
              </w:rPr>
              <w:t>Si dichiara che gli studenti, autorizzati dai genitori</w:t>
            </w:r>
            <w:r w:rsidR="00957F5B">
              <w:rPr>
                <w:sz w:val="20"/>
              </w:rPr>
              <w:t xml:space="preserve"> se minorenni</w:t>
            </w:r>
            <w:r>
              <w:rPr>
                <w:sz w:val="20"/>
              </w:rPr>
              <w:t>,</w:t>
            </w:r>
            <w:r w:rsidR="00785EDD">
              <w:rPr>
                <w:sz w:val="20"/>
              </w:rPr>
              <w:t xml:space="preserve"> sollevando l’Istituto da ogni responsabilità,</w:t>
            </w:r>
            <w:r>
              <w:rPr>
                <w:sz w:val="20"/>
              </w:rPr>
              <w:t xml:space="preserve"> raggiungeranno il punto di incontro </w:t>
            </w:r>
            <w:r w:rsidR="00785EDD">
              <w:rPr>
                <w:sz w:val="20"/>
              </w:rPr>
              <w:t xml:space="preserve">e rientreranno presso le proprie abitazioni, </w:t>
            </w:r>
            <w:r>
              <w:rPr>
                <w:sz w:val="20"/>
              </w:rPr>
              <w:t>autonomamente</w:t>
            </w:r>
            <w:r w:rsidR="00785EDD">
              <w:rPr>
                <w:sz w:val="20"/>
              </w:rPr>
              <w:t>,</w:t>
            </w:r>
            <w:r>
              <w:rPr>
                <w:sz w:val="20"/>
              </w:rPr>
              <w:t xml:space="preserve"> con </w:t>
            </w:r>
          </w:p>
          <w:p w14:paraId="49E9C8B2" w14:textId="1F86618B" w:rsidR="005A33E8" w:rsidRDefault="0051037B" w:rsidP="0051037B">
            <w:pPr>
              <w:pStyle w:val="TableParagraph"/>
              <w:tabs>
                <w:tab w:val="left" w:pos="2938"/>
                <w:tab w:val="left" w:pos="4359"/>
                <w:tab w:val="center" w:pos="4819"/>
                <w:tab w:val="right" w:pos="9638"/>
              </w:tabs>
              <w:spacing w:before="76"/>
              <w:rPr>
                <w:sz w:val="20"/>
              </w:rPr>
            </w:pPr>
            <w:r w:rsidRPr="0051037B">
              <w:rPr>
                <w:sz w:val="20"/>
              </w:rPr>
              <w:t>[ ] Mezzi</w:t>
            </w:r>
            <w:r w:rsidRPr="0051037B">
              <w:rPr>
                <w:spacing w:val="-31"/>
                <w:sz w:val="20"/>
              </w:rPr>
              <w:t xml:space="preserve"> </w:t>
            </w:r>
            <w:r w:rsidRPr="0051037B">
              <w:rPr>
                <w:sz w:val="20"/>
              </w:rPr>
              <w:t>pubblici</w:t>
            </w:r>
            <w:r w:rsidR="00D84DCC">
              <w:rPr>
                <w:sz w:val="20"/>
              </w:rPr>
              <w:t xml:space="preserve"> </w:t>
            </w:r>
            <w:r w:rsidR="00592E89">
              <w:rPr>
                <w:sz w:val="20"/>
              </w:rPr>
              <w:t xml:space="preserve">           </w:t>
            </w:r>
            <w:r w:rsidR="00D84DCC">
              <w:rPr>
                <w:sz w:val="20"/>
              </w:rPr>
              <w:t xml:space="preserve">  </w:t>
            </w:r>
            <w:r w:rsidR="00D84DCC" w:rsidRPr="0051037B">
              <w:rPr>
                <w:sz w:val="20"/>
              </w:rPr>
              <w:t>[ ]</w:t>
            </w:r>
            <w:r w:rsidR="00D84DCC">
              <w:rPr>
                <w:sz w:val="20"/>
              </w:rPr>
              <w:t xml:space="preserve"> Trasporto privato</w:t>
            </w:r>
            <w:r w:rsidR="005A33E8">
              <w:rPr>
                <w:sz w:val="20"/>
              </w:rPr>
              <w:t xml:space="preserve">    </w:t>
            </w:r>
          </w:p>
          <w:p w14:paraId="1B83CF40" w14:textId="77777777" w:rsidR="0051037B" w:rsidRDefault="005A33E8" w:rsidP="0051037B">
            <w:pPr>
              <w:pStyle w:val="TableParagraph"/>
              <w:tabs>
                <w:tab w:val="left" w:pos="2938"/>
                <w:tab w:val="left" w:pos="4359"/>
                <w:tab w:val="center" w:pos="4819"/>
                <w:tab w:val="right" w:pos="9638"/>
              </w:tabs>
              <w:spacing w:before="76"/>
              <w:rPr>
                <w:sz w:val="20"/>
              </w:rPr>
            </w:pPr>
            <w:r w:rsidRPr="0051037B">
              <w:rPr>
                <w:sz w:val="20"/>
              </w:rPr>
              <w:t>[ ]</w:t>
            </w:r>
            <w:r>
              <w:rPr>
                <w:sz w:val="20"/>
              </w:rPr>
              <w:t xml:space="preserve"> </w:t>
            </w:r>
            <w:r w:rsidR="00785EDD">
              <w:rPr>
                <w:sz w:val="20"/>
              </w:rPr>
              <w:t>A piedi sotto la vigilanza dei docenti accompagnatori</w:t>
            </w:r>
          </w:p>
          <w:p w14:paraId="220F3929" w14:textId="7BC4F01B" w:rsidR="006B3A7C" w:rsidRPr="0051037B" w:rsidRDefault="006B3A7C" w:rsidP="0051037B">
            <w:pPr>
              <w:pStyle w:val="TableParagraph"/>
              <w:tabs>
                <w:tab w:val="left" w:pos="2938"/>
                <w:tab w:val="left" w:pos="4359"/>
                <w:tab w:val="center" w:pos="4819"/>
                <w:tab w:val="right" w:pos="9638"/>
              </w:tabs>
              <w:spacing w:before="76"/>
              <w:rPr>
                <w:sz w:val="20"/>
              </w:rPr>
            </w:pPr>
            <w:r w:rsidRPr="0051037B">
              <w:rPr>
                <w:sz w:val="20"/>
              </w:rPr>
              <w:t>[ ] Mezzi</w:t>
            </w:r>
            <w:r w:rsidRPr="0051037B">
              <w:rPr>
                <w:spacing w:val="-31"/>
                <w:sz w:val="20"/>
              </w:rPr>
              <w:t xml:space="preserve"> </w:t>
            </w:r>
            <w:r w:rsidRPr="0051037B">
              <w:rPr>
                <w:sz w:val="20"/>
              </w:rPr>
              <w:t>pubblici</w:t>
            </w:r>
            <w:r>
              <w:rPr>
                <w:sz w:val="20"/>
              </w:rPr>
              <w:t xml:space="preserve"> </w:t>
            </w:r>
            <w:r w:rsidR="000C360A">
              <w:rPr>
                <w:sz w:val="20"/>
              </w:rPr>
              <w:t xml:space="preserve">o messi a disposizione dall’Ente organizzatore </w:t>
            </w:r>
            <w:r w:rsidR="00E54356">
              <w:rPr>
                <w:sz w:val="20"/>
              </w:rPr>
              <w:t>sotto la vigilanza dei</w:t>
            </w:r>
            <w:r>
              <w:rPr>
                <w:sz w:val="20"/>
              </w:rPr>
              <w:t xml:space="preserve"> docenti accompagnatori             </w:t>
            </w:r>
          </w:p>
        </w:tc>
      </w:tr>
      <w:tr w:rsidR="0051037B" w14:paraId="2B504585" w14:textId="77777777" w:rsidTr="00322956">
        <w:trPr>
          <w:trHeight w:val="848"/>
        </w:trPr>
        <w:tc>
          <w:tcPr>
            <w:tcW w:w="10066" w:type="dxa"/>
          </w:tcPr>
          <w:p w14:paraId="4181CADD" w14:textId="77777777" w:rsidR="0051037B" w:rsidRPr="0051037B" w:rsidRDefault="0051037B" w:rsidP="0051037B">
            <w:pPr>
              <w:pStyle w:val="TableParagraph"/>
              <w:tabs>
                <w:tab w:val="center" w:pos="4819"/>
                <w:tab w:val="right" w:pos="9638"/>
              </w:tabs>
              <w:spacing w:before="189"/>
              <w:rPr>
                <w:sz w:val="20"/>
              </w:rPr>
            </w:pPr>
            <w:r w:rsidRPr="0051037B">
              <w:rPr>
                <w:sz w:val="20"/>
              </w:rPr>
              <w:t>Altri servizi richiesti (ingresso musei / mostre, guida, ecc.)</w:t>
            </w:r>
          </w:p>
        </w:tc>
      </w:tr>
      <w:tr w:rsidR="0051037B" w14:paraId="12B13012" w14:textId="77777777" w:rsidTr="00322956">
        <w:trPr>
          <w:trHeight w:val="455"/>
        </w:trPr>
        <w:tc>
          <w:tcPr>
            <w:tcW w:w="10066" w:type="dxa"/>
          </w:tcPr>
          <w:p w14:paraId="4187D2DD" w14:textId="7E171FB2" w:rsidR="0051037B" w:rsidRPr="0051037B" w:rsidRDefault="0051037B" w:rsidP="0051037B">
            <w:pPr>
              <w:pStyle w:val="TableParagraph"/>
              <w:tabs>
                <w:tab w:val="left" w:pos="3630"/>
                <w:tab w:val="center" w:pos="4819"/>
                <w:tab w:val="right" w:pos="9638"/>
              </w:tabs>
              <w:spacing w:before="93"/>
              <w:rPr>
                <w:rFonts w:ascii="Times New Roman"/>
                <w:sz w:val="20"/>
              </w:rPr>
            </w:pPr>
            <w:r w:rsidRPr="0051037B">
              <w:rPr>
                <w:rFonts w:ascii="Times New Roman"/>
                <w:sz w:val="20"/>
              </w:rPr>
              <w:t>Data</w:t>
            </w:r>
            <w:r w:rsidR="00961416">
              <w:rPr>
                <w:rFonts w:ascii="Times New Roman"/>
                <w:sz w:val="20"/>
              </w:rPr>
              <w:t xml:space="preserve"> </w:t>
            </w:r>
            <w:r w:rsidRPr="0051037B">
              <w:rPr>
                <w:rFonts w:ascii="Times New Roman"/>
                <w:spacing w:val="-3"/>
                <w:sz w:val="20"/>
              </w:rPr>
              <w:t>consegna</w:t>
            </w:r>
            <w:r w:rsidR="00961416">
              <w:rPr>
                <w:rFonts w:ascii="Times New Roman"/>
                <w:spacing w:val="-3"/>
                <w:sz w:val="20"/>
              </w:rPr>
              <w:t xml:space="preserve"> </w:t>
            </w:r>
            <w:r w:rsidRPr="0051037B">
              <w:rPr>
                <w:rFonts w:ascii="Times New Roman"/>
                <w:sz w:val="20"/>
              </w:rPr>
              <w:t>modulo:</w:t>
            </w:r>
            <w:r w:rsidRPr="0051037B">
              <w:rPr>
                <w:rFonts w:ascii="Times New Roman"/>
                <w:sz w:val="20"/>
                <w:u w:val="single"/>
              </w:rPr>
              <w:t xml:space="preserve"> </w:t>
            </w:r>
            <w:r w:rsidRPr="0051037B">
              <w:rPr>
                <w:rFonts w:ascii="Times New Roman"/>
                <w:sz w:val="20"/>
                <w:u w:val="single"/>
              </w:rPr>
              <w:tab/>
            </w:r>
          </w:p>
        </w:tc>
      </w:tr>
    </w:tbl>
    <w:p w14:paraId="69171282" w14:textId="77777777" w:rsidR="00322956" w:rsidRDefault="00322956" w:rsidP="00D44BEA">
      <w:pPr>
        <w:pStyle w:val="Corpodeltesto"/>
        <w:ind w:right="173"/>
      </w:pPr>
    </w:p>
    <w:p w14:paraId="2E106484" w14:textId="23B50979" w:rsidR="00957F5B" w:rsidRDefault="0051037B" w:rsidP="00592E89">
      <w:pPr>
        <w:pStyle w:val="Corpodeltesto"/>
        <w:ind w:right="173"/>
        <w:jc w:val="both"/>
      </w:pPr>
      <w:r>
        <w:t>Il</w:t>
      </w:r>
      <w:r w:rsidR="00961416">
        <w:t xml:space="preserve">/la </w:t>
      </w:r>
      <w:r>
        <w:t>sottoscritto</w:t>
      </w:r>
      <w:r w:rsidR="00961416">
        <w:t>/a</w:t>
      </w:r>
      <w:r>
        <w:t xml:space="preserve"> docente</w:t>
      </w:r>
      <w:r w:rsidR="00957F5B">
        <w:t xml:space="preserve"> </w:t>
      </w:r>
      <w:r>
        <w:t>si impegna a raccogliere le autorizzazioni</w:t>
      </w:r>
      <w:r w:rsidR="00957F5B">
        <w:t xml:space="preserve"> sia per gli studenti minorenni che maggiorenni, dando tutte le informazioni relative all’uscita didattica / visita guidata</w:t>
      </w:r>
      <w:r w:rsidR="00785EDD">
        <w:t xml:space="preserve">. </w:t>
      </w:r>
    </w:p>
    <w:p w14:paraId="14D5055D" w14:textId="601765C2" w:rsidR="0051037B" w:rsidRPr="0051037B" w:rsidRDefault="00785EDD" w:rsidP="00592E89">
      <w:pPr>
        <w:pStyle w:val="Corpodeltesto"/>
        <w:ind w:right="173"/>
        <w:jc w:val="both"/>
      </w:pPr>
      <w:r>
        <w:t>Si ricorda ch</w:t>
      </w:r>
      <w:r w:rsidR="00957F5B">
        <w:t>e</w:t>
      </w:r>
      <w:r>
        <w:t xml:space="preserve"> i pagamenti dovranno essere effettuati tramite </w:t>
      </w:r>
      <w:proofErr w:type="spellStart"/>
      <w:r>
        <w:t>PagoPA</w:t>
      </w:r>
      <w:proofErr w:type="spellEnd"/>
      <w:r w:rsidR="00957F5B">
        <w:t>, a seguito di emissione avviso da parte della segreteria</w:t>
      </w:r>
      <w:r w:rsidR="00961416">
        <w:t>.</w:t>
      </w:r>
    </w:p>
    <w:p w14:paraId="4B3B6AE5" w14:textId="77777777" w:rsidR="0051037B" w:rsidRDefault="0051037B" w:rsidP="0051037B">
      <w:pPr>
        <w:pStyle w:val="Corpodeltesto"/>
        <w:spacing w:before="10"/>
        <w:rPr>
          <w:rFonts w:ascii="Times New Roman"/>
          <w:b w:val="0"/>
          <w:i/>
          <w:sz w:val="22"/>
        </w:rPr>
      </w:pPr>
    </w:p>
    <w:p w14:paraId="4180B02D" w14:textId="611BE9C7" w:rsidR="000973AC" w:rsidRDefault="00703831" w:rsidP="0051037B">
      <w:pPr>
        <w:pStyle w:val="Titolo11"/>
        <w:tabs>
          <w:tab w:val="left" w:pos="7969"/>
        </w:tabs>
        <w:ind w:left="8330" w:right="747"/>
        <w:rPr>
          <w:spacing w:val="-3"/>
        </w:rPr>
      </w:pPr>
      <w:r>
        <w:rPr>
          <w:noProof/>
          <w:spacing w:val="-3"/>
          <w:lang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7C21397" wp14:editId="690B0F8A">
                <wp:simplePos x="0" y="0"/>
                <wp:positionH relativeFrom="column">
                  <wp:posOffset>2499360</wp:posOffset>
                </wp:positionH>
                <wp:positionV relativeFrom="paragraph">
                  <wp:posOffset>34290</wp:posOffset>
                </wp:positionV>
                <wp:extent cx="123825" cy="152400"/>
                <wp:effectExtent l="5080" t="13970" r="13970" b="5080"/>
                <wp:wrapNone/>
                <wp:docPr id="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233BF66" id="Rectangle 7" o:spid="_x0000_s1026" style="position:absolute;margin-left:196.8pt;margin-top:2.7pt;width:9.75pt;height:1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"/>
            </w:pict>
          </mc:Fallback>
        </mc:AlternateContent>
      </w:r>
      <w:r w:rsidR="0051037B">
        <w:rPr>
          <w:spacing w:val="-3"/>
        </w:rPr>
        <w:t xml:space="preserve">         Visto,</w:t>
      </w:r>
      <w:r w:rsidR="0051037B">
        <w:rPr>
          <w:spacing w:val="-20"/>
        </w:rPr>
        <w:t xml:space="preserve"> </w:t>
      </w:r>
      <w:r w:rsidR="0051037B">
        <w:t>si</w:t>
      </w:r>
      <w:r w:rsidR="0051037B">
        <w:rPr>
          <w:spacing w:val="-11"/>
        </w:rPr>
        <w:t xml:space="preserve"> </w:t>
      </w:r>
      <w:r w:rsidR="0051037B">
        <w:rPr>
          <w:spacing w:val="-3"/>
        </w:rPr>
        <w:t>autorizza</w:t>
      </w:r>
      <w:r w:rsidR="00D44BEA">
        <w:rPr>
          <w:spacing w:val="-3"/>
        </w:rPr>
        <w:t xml:space="preserve">                     Il Dirigente Scolastico</w:t>
      </w:r>
    </w:p>
    <w:p w14:paraId="00F39827" w14:textId="045FE399" w:rsidR="0051037B" w:rsidRDefault="00703831" w:rsidP="0051037B">
      <w:pPr>
        <w:pStyle w:val="Titolo11"/>
        <w:tabs>
          <w:tab w:val="left" w:pos="7969"/>
        </w:tabs>
        <w:ind w:left="8330" w:right="747"/>
        <w:rPr>
          <w:spacing w:val="-3"/>
        </w:rPr>
      </w:pPr>
      <w:r>
        <w:rPr>
          <w:noProof/>
          <w:spacing w:val="-3"/>
          <w:lang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B764167" wp14:editId="70298854">
                <wp:simplePos x="0" y="0"/>
                <wp:positionH relativeFrom="column">
                  <wp:posOffset>2499360</wp:posOffset>
                </wp:positionH>
                <wp:positionV relativeFrom="paragraph">
                  <wp:posOffset>166370</wp:posOffset>
                </wp:positionV>
                <wp:extent cx="123825" cy="142875"/>
                <wp:effectExtent l="5080" t="6985" r="13970" b="12065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CBD6878" id="Rectangle 8" o:spid="_x0000_s1026" style="position:absolute;margin-left:196.8pt;margin-top:13.1pt;width:9.75pt;height:1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"/>
            </w:pict>
          </mc:Fallback>
        </mc:AlternateContent>
      </w:r>
    </w:p>
    <w:p w14:paraId="33C272B2" w14:textId="3798920E" w:rsidR="00B10E41" w:rsidRPr="00961416" w:rsidRDefault="0051037B" w:rsidP="00961416">
      <w:pPr>
        <w:pStyle w:val="Titolo11"/>
        <w:tabs>
          <w:tab w:val="left" w:pos="7969"/>
        </w:tabs>
        <w:ind w:left="8330" w:right="747"/>
        <w:rPr>
          <w:spacing w:val="-3"/>
        </w:rPr>
      </w:pPr>
      <w:r>
        <w:rPr>
          <w:spacing w:val="-3"/>
        </w:rPr>
        <w:t xml:space="preserve">        Visto,</w:t>
      </w:r>
      <w:r>
        <w:rPr>
          <w:spacing w:val="-20"/>
        </w:rPr>
        <w:t xml:space="preserve"> non </w:t>
      </w:r>
      <w:r>
        <w:t>si</w:t>
      </w:r>
      <w:r>
        <w:rPr>
          <w:spacing w:val="-11"/>
        </w:rPr>
        <w:t xml:space="preserve"> </w:t>
      </w:r>
      <w:r>
        <w:rPr>
          <w:spacing w:val="-3"/>
        </w:rPr>
        <w:t>autorizz</w:t>
      </w:r>
      <w:r w:rsidR="00592E89">
        <w:rPr>
          <w:spacing w:val="-3"/>
        </w:rPr>
        <w:t>a</w:t>
      </w:r>
      <w:bookmarkEnd w:id="0"/>
    </w:p>
    <w:sectPr w:rsidR="00B10E41" w:rsidRPr="00961416" w:rsidSect="00C15005">
      <w:headerReference w:type="default" r:id="rId8"/>
      <w:footerReference w:type="default" r:id="rId9"/>
      <w:pgSz w:w="11900" w:h="16840" w:code="9"/>
      <w:pgMar w:top="851" w:right="737" w:bottom="851" w:left="73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B2C0FB" w14:textId="77777777" w:rsidR="00B74A97" w:rsidRDefault="00B74A97" w:rsidP="00B37E7C">
      <w:r>
        <w:separator/>
      </w:r>
    </w:p>
  </w:endnote>
  <w:endnote w:type="continuationSeparator" w:id="0">
    <w:p w14:paraId="49737ADF" w14:textId="77777777" w:rsidR="00B74A97" w:rsidRDefault="00B74A97" w:rsidP="00B37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ourier St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90EFE0" w14:textId="77B607FB" w:rsidR="00052CDE" w:rsidRPr="00052CDE" w:rsidRDefault="00052CDE">
    <w:pPr>
      <w:pStyle w:val="Pidipagina"/>
      <w:rPr>
        <w:sz w:val="16"/>
        <w:szCs w:val="16"/>
      </w:rPr>
    </w:pPr>
    <w:r w:rsidRPr="00052CDE">
      <w:rPr>
        <w:sz w:val="16"/>
        <w:szCs w:val="16"/>
      </w:rPr>
      <w:t xml:space="preserve">                          </w:t>
    </w:r>
  </w:p>
  <w:p w14:paraId="6D4F59EF" w14:textId="77777777" w:rsidR="00664AB7" w:rsidRDefault="00664AB7">
    <w:pPr>
      <w:pStyle w:val="Pidipagina"/>
      <w:rPr>
        <w:sz w:val="16"/>
        <w:szCs w:val="16"/>
      </w:rPr>
    </w:pPr>
  </w:p>
  <w:p w14:paraId="183A25CE" w14:textId="77777777" w:rsidR="00664AB7" w:rsidRDefault="00664AB7">
    <w:pPr>
      <w:pStyle w:val="Pidipagina"/>
      <w:rPr>
        <w:sz w:val="16"/>
        <w:szCs w:val="16"/>
      </w:rPr>
    </w:pPr>
  </w:p>
  <w:p w14:paraId="09C90C9B" w14:textId="77777777" w:rsidR="00052CDE" w:rsidRPr="00052CDE" w:rsidRDefault="00052CDE">
    <w:pPr>
      <w:pStyle w:val="Pidipagina"/>
      <w:rPr>
        <w:sz w:val="16"/>
        <w:szCs w:val="16"/>
      </w:rPr>
    </w:pPr>
    <w:r w:rsidRPr="00052CDE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0BD8DC" w14:textId="77777777" w:rsidR="00B74A97" w:rsidRDefault="00B74A97" w:rsidP="00B37E7C">
      <w:r>
        <w:separator/>
      </w:r>
    </w:p>
  </w:footnote>
  <w:footnote w:type="continuationSeparator" w:id="0">
    <w:p w14:paraId="0AF7E8B8" w14:textId="77777777" w:rsidR="00B74A97" w:rsidRDefault="00B74A97" w:rsidP="00B37E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3F395A" w14:textId="521E83E0" w:rsidR="00976AF3" w:rsidRPr="00274C37" w:rsidRDefault="00976AF3" w:rsidP="00592E89">
    <w:pPr>
      <w:pStyle w:val="Intestazione"/>
      <w:ind w:left="284"/>
      <w:rPr>
        <w:rFonts w:ascii="Yu Gothic Medium" w:eastAsia="Yu Gothic Medium" w:hAnsi="Yu Gothic Medium"/>
        <w:b/>
        <w:sz w:val="44"/>
        <w:szCs w:val="44"/>
      </w:rPr>
    </w:pPr>
    <w:r>
      <w:t xml:space="preserve">                   </w:t>
    </w:r>
    <w:r w:rsidR="00274C37">
      <w:t xml:space="preserve">        </w:t>
    </w:r>
  </w:p>
  <w:p w14:paraId="56880D42" w14:textId="77777777" w:rsidR="007C205E" w:rsidRDefault="00976AF3" w:rsidP="00425C03">
    <w:pPr>
      <w:pStyle w:val="Intestazione"/>
      <w:ind w:left="284"/>
    </w:pPr>
    <w: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735D5D"/>
    <w:multiLevelType w:val="hybridMultilevel"/>
    <w:tmpl w:val="23802B2A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831"/>
    <w:rsid w:val="00014F81"/>
    <w:rsid w:val="00036E69"/>
    <w:rsid w:val="00052CDE"/>
    <w:rsid w:val="00067D5B"/>
    <w:rsid w:val="00072748"/>
    <w:rsid w:val="000973AC"/>
    <w:rsid w:val="000C360A"/>
    <w:rsid w:val="000D6BD4"/>
    <w:rsid w:val="001368F2"/>
    <w:rsid w:val="00137494"/>
    <w:rsid w:val="00180CC8"/>
    <w:rsid w:val="001A313F"/>
    <w:rsid w:val="001E749E"/>
    <w:rsid w:val="001F35DE"/>
    <w:rsid w:val="00241216"/>
    <w:rsid w:val="002510A7"/>
    <w:rsid w:val="00274C37"/>
    <w:rsid w:val="002822D0"/>
    <w:rsid w:val="00285220"/>
    <w:rsid w:val="00312505"/>
    <w:rsid w:val="00315C50"/>
    <w:rsid w:val="003222D1"/>
    <w:rsid w:val="00322956"/>
    <w:rsid w:val="003F15BF"/>
    <w:rsid w:val="003F44A9"/>
    <w:rsid w:val="00407A82"/>
    <w:rsid w:val="00425C03"/>
    <w:rsid w:val="004747FB"/>
    <w:rsid w:val="0049553E"/>
    <w:rsid w:val="004C49C1"/>
    <w:rsid w:val="004F59D6"/>
    <w:rsid w:val="0051037B"/>
    <w:rsid w:val="00533380"/>
    <w:rsid w:val="005401E8"/>
    <w:rsid w:val="0055029D"/>
    <w:rsid w:val="0055730D"/>
    <w:rsid w:val="00592E89"/>
    <w:rsid w:val="005A33E8"/>
    <w:rsid w:val="005D7779"/>
    <w:rsid w:val="005E7027"/>
    <w:rsid w:val="005F6395"/>
    <w:rsid w:val="0062347D"/>
    <w:rsid w:val="00630C57"/>
    <w:rsid w:val="00664AB7"/>
    <w:rsid w:val="0068782C"/>
    <w:rsid w:val="006B3A7C"/>
    <w:rsid w:val="006D4F99"/>
    <w:rsid w:val="006E74B8"/>
    <w:rsid w:val="00703831"/>
    <w:rsid w:val="00746470"/>
    <w:rsid w:val="00750265"/>
    <w:rsid w:val="0077253A"/>
    <w:rsid w:val="00785EDD"/>
    <w:rsid w:val="007C205E"/>
    <w:rsid w:val="00817CC4"/>
    <w:rsid w:val="00845555"/>
    <w:rsid w:val="00890275"/>
    <w:rsid w:val="00916D3F"/>
    <w:rsid w:val="0094040C"/>
    <w:rsid w:val="009524D2"/>
    <w:rsid w:val="00957F5B"/>
    <w:rsid w:val="00961416"/>
    <w:rsid w:val="009667E2"/>
    <w:rsid w:val="00976AF3"/>
    <w:rsid w:val="00991647"/>
    <w:rsid w:val="009A618B"/>
    <w:rsid w:val="009C3B88"/>
    <w:rsid w:val="009E75D1"/>
    <w:rsid w:val="00A4600B"/>
    <w:rsid w:val="00A53B2E"/>
    <w:rsid w:val="00A71D6C"/>
    <w:rsid w:val="00A8762A"/>
    <w:rsid w:val="00B10E41"/>
    <w:rsid w:val="00B37E7C"/>
    <w:rsid w:val="00B74A97"/>
    <w:rsid w:val="00B774D4"/>
    <w:rsid w:val="00B77A42"/>
    <w:rsid w:val="00BB2C83"/>
    <w:rsid w:val="00BE5240"/>
    <w:rsid w:val="00C01E2C"/>
    <w:rsid w:val="00C15005"/>
    <w:rsid w:val="00C40E89"/>
    <w:rsid w:val="00C86F7B"/>
    <w:rsid w:val="00C97813"/>
    <w:rsid w:val="00CF7F9F"/>
    <w:rsid w:val="00D44BEA"/>
    <w:rsid w:val="00D61813"/>
    <w:rsid w:val="00D6470A"/>
    <w:rsid w:val="00D740E5"/>
    <w:rsid w:val="00D84DCC"/>
    <w:rsid w:val="00D94D98"/>
    <w:rsid w:val="00E04170"/>
    <w:rsid w:val="00E54356"/>
    <w:rsid w:val="00E571AC"/>
    <w:rsid w:val="00EA1B66"/>
    <w:rsid w:val="00ED184C"/>
    <w:rsid w:val="00EE07B2"/>
    <w:rsid w:val="00EF7B96"/>
    <w:rsid w:val="00F6707C"/>
    <w:rsid w:val="00FC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1D7B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37E7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7E7C"/>
  </w:style>
  <w:style w:type="paragraph" w:styleId="Pidipagina">
    <w:name w:val="footer"/>
    <w:basedOn w:val="Normale"/>
    <w:link w:val="PidipaginaCarattere"/>
    <w:uiPriority w:val="99"/>
    <w:unhideWhenUsed/>
    <w:rsid w:val="00B37E7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7E7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7E7C"/>
    <w:rPr>
      <w:rFonts w:ascii="Lucida Grande" w:hAnsi="Lucida Grande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B37E7C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uiPriority w:val="99"/>
    <w:rsid w:val="00F6707C"/>
    <w:pPr>
      <w:autoSpaceDE w:val="0"/>
      <w:autoSpaceDN w:val="0"/>
      <w:adjustRightInd w:val="0"/>
    </w:pPr>
    <w:rPr>
      <w:rFonts w:ascii="Courier Std" w:eastAsia="Times New Roman" w:hAnsi="Courier Std" w:cs="Courier Std"/>
      <w:color w:val="000000"/>
      <w:sz w:val="24"/>
      <w:szCs w:val="24"/>
    </w:rPr>
  </w:style>
  <w:style w:type="character" w:styleId="Collegamentoipertestuale">
    <w:name w:val="Hyperlink"/>
    <w:uiPriority w:val="99"/>
    <w:semiHidden/>
    <w:unhideWhenUsed/>
    <w:rsid w:val="00664AB7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51037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">
    <w:name w:val="Corpo del testo"/>
    <w:basedOn w:val="Normale"/>
    <w:link w:val="CorpodeltestoCarattere"/>
    <w:uiPriority w:val="1"/>
    <w:qFormat/>
    <w:rsid w:val="0051037B"/>
    <w:pPr>
      <w:widowControl w:val="0"/>
      <w:autoSpaceDE w:val="0"/>
      <w:autoSpaceDN w:val="0"/>
    </w:pPr>
    <w:rPr>
      <w:rFonts w:ascii="Arial" w:eastAsia="Arial" w:hAnsi="Arial" w:cs="Arial"/>
      <w:b/>
      <w:bCs/>
      <w:sz w:val="20"/>
      <w:szCs w:val="20"/>
      <w:lang w:bidi="it-IT"/>
    </w:rPr>
  </w:style>
  <w:style w:type="character" w:customStyle="1" w:styleId="CorpodeltestoCarattere">
    <w:name w:val="Corpo del testo Carattere"/>
    <w:link w:val="Corpodeltesto"/>
    <w:uiPriority w:val="1"/>
    <w:rsid w:val="0051037B"/>
    <w:rPr>
      <w:rFonts w:ascii="Arial" w:eastAsia="Arial" w:hAnsi="Arial" w:cs="Arial"/>
      <w:b/>
      <w:bCs/>
      <w:lang w:bidi="it-IT"/>
    </w:rPr>
  </w:style>
  <w:style w:type="paragraph" w:customStyle="1" w:styleId="Titolo11">
    <w:name w:val="Titolo 11"/>
    <w:basedOn w:val="Normale"/>
    <w:uiPriority w:val="1"/>
    <w:qFormat/>
    <w:rsid w:val="0051037B"/>
    <w:pPr>
      <w:widowControl w:val="0"/>
      <w:autoSpaceDE w:val="0"/>
      <w:autoSpaceDN w:val="0"/>
      <w:ind w:left="7818" w:hanging="4158"/>
      <w:outlineLvl w:val="1"/>
    </w:pPr>
    <w:rPr>
      <w:rFonts w:ascii="Times New Roman" w:eastAsia="Times New Roman" w:hAnsi="Times New Roman"/>
      <w:lang w:bidi="it-IT"/>
    </w:rPr>
  </w:style>
  <w:style w:type="paragraph" w:customStyle="1" w:styleId="TableParagraph">
    <w:name w:val="Table Paragraph"/>
    <w:basedOn w:val="Normale"/>
    <w:uiPriority w:val="1"/>
    <w:qFormat/>
    <w:rsid w:val="0051037B"/>
    <w:pPr>
      <w:widowControl w:val="0"/>
      <w:autoSpaceDE w:val="0"/>
      <w:autoSpaceDN w:val="0"/>
      <w:ind w:left="110"/>
    </w:pPr>
    <w:rPr>
      <w:rFonts w:ascii="Arial" w:eastAsia="Arial" w:hAnsi="Arial" w:cs="Arial"/>
      <w:sz w:val="22"/>
      <w:szCs w:val="22"/>
      <w:lang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37E7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7E7C"/>
  </w:style>
  <w:style w:type="paragraph" w:styleId="Pidipagina">
    <w:name w:val="footer"/>
    <w:basedOn w:val="Normale"/>
    <w:link w:val="PidipaginaCarattere"/>
    <w:uiPriority w:val="99"/>
    <w:unhideWhenUsed/>
    <w:rsid w:val="00B37E7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7E7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7E7C"/>
    <w:rPr>
      <w:rFonts w:ascii="Lucida Grande" w:hAnsi="Lucida Grande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B37E7C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uiPriority w:val="99"/>
    <w:rsid w:val="00F6707C"/>
    <w:pPr>
      <w:autoSpaceDE w:val="0"/>
      <w:autoSpaceDN w:val="0"/>
      <w:adjustRightInd w:val="0"/>
    </w:pPr>
    <w:rPr>
      <w:rFonts w:ascii="Courier Std" w:eastAsia="Times New Roman" w:hAnsi="Courier Std" w:cs="Courier Std"/>
      <w:color w:val="000000"/>
      <w:sz w:val="24"/>
      <w:szCs w:val="24"/>
    </w:rPr>
  </w:style>
  <w:style w:type="character" w:styleId="Collegamentoipertestuale">
    <w:name w:val="Hyperlink"/>
    <w:uiPriority w:val="99"/>
    <w:semiHidden/>
    <w:unhideWhenUsed/>
    <w:rsid w:val="00664AB7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51037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">
    <w:name w:val="Corpo del testo"/>
    <w:basedOn w:val="Normale"/>
    <w:link w:val="CorpodeltestoCarattere"/>
    <w:uiPriority w:val="1"/>
    <w:qFormat/>
    <w:rsid w:val="0051037B"/>
    <w:pPr>
      <w:widowControl w:val="0"/>
      <w:autoSpaceDE w:val="0"/>
      <w:autoSpaceDN w:val="0"/>
    </w:pPr>
    <w:rPr>
      <w:rFonts w:ascii="Arial" w:eastAsia="Arial" w:hAnsi="Arial" w:cs="Arial"/>
      <w:b/>
      <w:bCs/>
      <w:sz w:val="20"/>
      <w:szCs w:val="20"/>
      <w:lang w:bidi="it-IT"/>
    </w:rPr>
  </w:style>
  <w:style w:type="character" w:customStyle="1" w:styleId="CorpodeltestoCarattere">
    <w:name w:val="Corpo del testo Carattere"/>
    <w:link w:val="Corpodeltesto"/>
    <w:uiPriority w:val="1"/>
    <w:rsid w:val="0051037B"/>
    <w:rPr>
      <w:rFonts w:ascii="Arial" w:eastAsia="Arial" w:hAnsi="Arial" w:cs="Arial"/>
      <w:b/>
      <w:bCs/>
      <w:lang w:bidi="it-IT"/>
    </w:rPr>
  </w:style>
  <w:style w:type="paragraph" w:customStyle="1" w:styleId="Titolo11">
    <w:name w:val="Titolo 11"/>
    <w:basedOn w:val="Normale"/>
    <w:uiPriority w:val="1"/>
    <w:qFormat/>
    <w:rsid w:val="0051037B"/>
    <w:pPr>
      <w:widowControl w:val="0"/>
      <w:autoSpaceDE w:val="0"/>
      <w:autoSpaceDN w:val="0"/>
      <w:ind w:left="7818" w:hanging="4158"/>
      <w:outlineLvl w:val="1"/>
    </w:pPr>
    <w:rPr>
      <w:rFonts w:ascii="Times New Roman" w:eastAsia="Times New Roman" w:hAnsi="Times New Roman"/>
      <w:lang w:bidi="it-IT"/>
    </w:rPr>
  </w:style>
  <w:style w:type="paragraph" w:customStyle="1" w:styleId="TableParagraph">
    <w:name w:val="Table Paragraph"/>
    <w:basedOn w:val="Normale"/>
    <w:uiPriority w:val="1"/>
    <w:qFormat/>
    <w:rsid w:val="0051037B"/>
    <w:pPr>
      <w:widowControl w:val="0"/>
      <w:autoSpaceDE w:val="0"/>
      <w:autoSpaceDN w:val="0"/>
      <w:ind w:left="110"/>
    </w:pPr>
    <w:rPr>
      <w:rFonts w:ascii="Arial" w:eastAsia="Arial" w:hAnsi="Arial" w:cs="Arial"/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nella\Downloads\Richiesta_uscita_didattic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Richiesta_uscita_didattica.dot</Template>
  <TotalTime>1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xxxx</Company>
  <LinksUpToDate>false</LinksUpToDate>
  <CharactersWithSpaces>1886</CharactersWithSpaces>
  <SharedDoc>false</SharedDoc>
  <HLinks>
    <vt:vector size="6" baseType="variant">
      <vt:variant>
        <vt:i4>786448</vt:i4>
      </vt:variant>
      <vt:variant>
        <vt:i4>-1</vt:i4>
      </vt:variant>
      <vt:variant>
        <vt:i4>1027</vt:i4>
      </vt:variant>
      <vt:variant>
        <vt:i4>1</vt:i4>
      </vt:variant>
      <vt:variant>
        <vt:lpwstr>http://www.formazione.provincia.foggia.it/files/emblemahd.jpg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</dc:creator>
  <cp:lastModifiedBy>PC</cp:lastModifiedBy>
  <cp:revision>2</cp:revision>
  <cp:lastPrinted>2018-10-04T11:11:00Z</cp:lastPrinted>
  <dcterms:created xsi:type="dcterms:W3CDTF">2023-04-28T09:31:00Z</dcterms:created>
  <dcterms:modified xsi:type="dcterms:W3CDTF">2023-04-28T09:31:00Z</dcterms:modified>
</cp:coreProperties>
</file>