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48" w:type="dxa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8"/>
      </w:tblGrid>
      <w:tr w:rsidR="00AA1D3A" w:rsidRPr="005D118E" w14:paraId="273DDE4C" w14:textId="77777777" w:rsidTr="00511132">
        <w:tc>
          <w:tcPr>
            <w:tcW w:w="9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DDFB" w14:textId="77777777" w:rsidR="00AA1D3A" w:rsidRPr="00E2457C" w:rsidRDefault="00E2457C" w:rsidP="004C51D5">
            <w:pPr>
              <w:spacing w:before="240" w:after="240"/>
              <w:jc w:val="center"/>
              <w:rPr>
                <w:b/>
                <w:sz w:val="26"/>
                <w:szCs w:val="26"/>
              </w:rPr>
            </w:pPr>
            <w:r w:rsidRPr="00E2457C">
              <w:rPr>
                <w:b/>
                <w:sz w:val="26"/>
                <w:szCs w:val="26"/>
              </w:rPr>
              <w:t xml:space="preserve">SCHEDA </w:t>
            </w:r>
            <w:r w:rsidR="004C51D5">
              <w:rPr>
                <w:b/>
                <w:sz w:val="26"/>
                <w:szCs w:val="26"/>
              </w:rPr>
              <w:t>MONITORAGGIO CONSIGLIO DI CLASSE</w:t>
            </w:r>
          </w:p>
        </w:tc>
      </w:tr>
    </w:tbl>
    <w:p w14:paraId="0B85C3AF" w14:textId="77777777" w:rsidR="002A48CA" w:rsidRDefault="002A48CA" w:rsidP="002A48CA">
      <w:pPr>
        <w:jc w:val="both"/>
      </w:pPr>
    </w:p>
    <w:tbl>
      <w:tblPr>
        <w:tblW w:w="9936" w:type="dxa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8"/>
        <w:gridCol w:w="3685"/>
        <w:gridCol w:w="1985"/>
        <w:gridCol w:w="3118"/>
      </w:tblGrid>
      <w:tr w:rsidR="000705F7" w:rsidRPr="00E2457C" w14:paraId="3D232A24" w14:textId="77777777" w:rsidTr="000379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0BB49" w14:textId="77777777" w:rsidR="000705F7" w:rsidRPr="00E2457C" w:rsidRDefault="000705F7" w:rsidP="0003798B">
            <w:pPr>
              <w:snapToGrid w:val="0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Cognome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DA788" w14:textId="77777777" w:rsidR="000705F7" w:rsidRPr="00E2457C" w:rsidRDefault="000705F7" w:rsidP="0003798B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0AEE0" w14:textId="77777777" w:rsidR="000705F7" w:rsidRPr="00E2457C" w:rsidRDefault="000705F7" w:rsidP="0003798B">
            <w:pPr>
              <w:snapToGrid w:val="0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Nome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021" w14:textId="77777777" w:rsidR="000705F7" w:rsidRPr="00E2457C" w:rsidRDefault="000705F7" w:rsidP="0003798B">
            <w:pPr>
              <w:snapToGrid w:val="0"/>
              <w:jc w:val="center"/>
              <w:rPr>
                <w:b/>
                <w:sz w:val="24"/>
              </w:rPr>
            </w:pPr>
          </w:p>
        </w:tc>
      </w:tr>
      <w:tr w:rsidR="000705F7" w:rsidRPr="00E2457C" w14:paraId="01B33346" w14:textId="77777777" w:rsidTr="000379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46CFD" w14:textId="77777777" w:rsidR="000705F7" w:rsidRPr="00E2457C" w:rsidRDefault="000705F7" w:rsidP="0003798B">
            <w:pPr>
              <w:snapToGrid w:val="0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Classe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5EB71" w14:textId="77777777" w:rsidR="000705F7" w:rsidRPr="00E2457C" w:rsidRDefault="000705F7" w:rsidP="0003798B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63D78" w14:textId="77777777" w:rsidR="000705F7" w:rsidRPr="00E2457C" w:rsidRDefault="000705F7" w:rsidP="0003798B">
            <w:pPr>
              <w:snapToGrid w:val="0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Anno Scolastico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0254" w14:textId="77777777" w:rsidR="000705F7" w:rsidRPr="00E2457C" w:rsidRDefault="000705F7" w:rsidP="0003798B">
            <w:pPr>
              <w:snapToGrid w:val="0"/>
              <w:jc w:val="center"/>
              <w:rPr>
                <w:b/>
              </w:rPr>
            </w:pPr>
          </w:p>
        </w:tc>
      </w:tr>
    </w:tbl>
    <w:p w14:paraId="52C2C757" w14:textId="77777777" w:rsidR="000705F7" w:rsidRDefault="000705F7" w:rsidP="009423DD">
      <w:pPr>
        <w:jc w:val="both"/>
        <w:rPr>
          <w:b/>
          <w:bCs/>
          <w:sz w:val="24"/>
          <w:szCs w:val="24"/>
        </w:rPr>
      </w:pPr>
    </w:p>
    <w:p w14:paraId="15663651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Nel corso della seduta del Consiglio di Classe della Classe ________ - Mese di _____________ viene effettuato il monitoraggio del Piano Didattico Personalizzato dell’alunno.</w:t>
      </w:r>
    </w:p>
    <w:p w14:paraId="0D3E8683" w14:textId="77777777" w:rsidR="009F4315" w:rsidRDefault="005F3406" w:rsidP="009F4315">
      <w:pPr>
        <w:spacing w:before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  <w:r w:rsidRPr="00073E32">
        <w:rPr>
          <w:rFonts w:ascii="Calibri" w:hAnsi="Calibri"/>
          <w:b/>
          <w:bCs/>
          <w:sz w:val="24"/>
          <w:szCs w:val="24"/>
        </w:rPr>
        <w:t>SEZ . 1 - RILEVAZIONE ATTUAZIONE PDP</w:t>
      </w:r>
      <w:r w:rsidR="009F4315">
        <w:rPr>
          <w:rFonts w:ascii="Calibri" w:hAnsi="Calibri"/>
          <w:b/>
          <w:bCs/>
          <w:sz w:val="24"/>
          <w:szCs w:val="24"/>
        </w:rPr>
        <w:t xml:space="preserve"> </w:t>
      </w:r>
    </w:p>
    <w:p w14:paraId="32BB1533" w14:textId="77777777" w:rsidR="009F4315" w:rsidRDefault="009F4315" w:rsidP="009F4315">
      <w:pPr>
        <w:ind w:left="-142" w:right="-143"/>
        <w:jc w:val="both"/>
        <w:rPr>
          <w:rFonts w:ascii="TimesNewRomanPS-BoldMT" w:hAnsi="TimesNewRomanPS-BoldMT" w:cs="TimesNewRomanPS-BoldMT"/>
          <w:b/>
          <w:bCs/>
          <w:kern w:val="0"/>
          <w:lang w:eastAsia="it-IT"/>
        </w:rPr>
      </w:pPr>
      <w:r>
        <w:rPr>
          <w:rFonts w:ascii="Calibri" w:hAnsi="Calibri"/>
          <w:bCs/>
          <w:sz w:val="24"/>
          <w:szCs w:val="24"/>
        </w:rPr>
        <w:t>[</w:t>
      </w:r>
      <w:r>
        <w:rPr>
          <w:rFonts w:ascii="TimesNewRomanPS-BoldMT" w:hAnsi="TimesNewRomanPS-BoldMT" w:cs="TimesNewRomanPS-BoldMT"/>
          <w:b/>
          <w:bCs/>
          <w:kern w:val="0"/>
          <w:lang w:eastAsia="it-IT"/>
        </w:rPr>
        <w:t>I</w:t>
      </w:r>
      <w:r w:rsidRPr="00BD1B06">
        <w:rPr>
          <w:rFonts w:ascii="TimesNewRomanPS-BoldMT" w:hAnsi="TimesNewRomanPS-BoldMT" w:cs="TimesNewRomanPS-BoldMT"/>
          <w:b/>
          <w:bCs/>
          <w:kern w:val="0"/>
          <w:lang w:eastAsia="it-IT"/>
        </w:rPr>
        <w:t>l questionario deve essere compilato collegialmente</w:t>
      </w:r>
      <w:r>
        <w:rPr>
          <w:rFonts w:ascii="TimesNewRomanPS-BoldMT" w:hAnsi="TimesNewRomanPS-BoldMT" w:cs="TimesNewRomanPS-BoldMT"/>
          <w:b/>
          <w:bCs/>
          <w:kern w:val="0"/>
          <w:lang w:eastAsia="it-IT"/>
        </w:rPr>
        <w:t>]</w:t>
      </w:r>
    </w:p>
    <w:p w14:paraId="4E29158D" w14:textId="77777777" w:rsidR="009F4315" w:rsidRDefault="009F4315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</w:p>
    <w:p w14:paraId="192C9BC4" w14:textId="77777777" w:rsidR="005F3406" w:rsidRPr="00073E32" w:rsidRDefault="005F3406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Pr="00073E32">
        <w:rPr>
          <w:rFonts w:ascii="Calibri" w:hAnsi="Calibri"/>
          <w:bCs/>
          <w:sz w:val="24"/>
          <w:szCs w:val="24"/>
        </w:rPr>
        <w:t xml:space="preserve"> tutti i docenti hanno utilizzato gli strumenti compensativi e le misure dispensative previste nel piano;</w:t>
      </w:r>
    </w:p>
    <w:p w14:paraId="5F606400" w14:textId="77777777" w:rsidR="005F3406" w:rsidRPr="00073E32" w:rsidRDefault="005F3406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="00615BD3">
        <w:rPr>
          <w:rFonts w:ascii="Calibri" w:hAnsi="Calibri"/>
          <w:bCs/>
          <w:sz w:val="24"/>
          <w:szCs w:val="24"/>
        </w:rPr>
        <w:t xml:space="preserve"> </w:t>
      </w:r>
      <w:r w:rsidRPr="00073E32">
        <w:rPr>
          <w:rFonts w:ascii="Calibri" w:hAnsi="Calibri"/>
          <w:bCs/>
          <w:sz w:val="24"/>
          <w:szCs w:val="24"/>
        </w:rPr>
        <w:t>alcuni docenti non hanno utilizzato gli strumenti compensativi e le misure dispensative</w:t>
      </w:r>
      <w:r w:rsidR="006B1E09" w:rsidRPr="00073E32">
        <w:rPr>
          <w:rFonts w:ascii="Calibri" w:hAnsi="Calibri"/>
          <w:bCs/>
          <w:sz w:val="24"/>
          <w:szCs w:val="24"/>
        </w:rPr>
        <w:t xml:space="preserve"> </w:t>
      </w:r>
      <w:r w:rsidRPr="00073E32">
        <w:rPr>
          <w:rFonts w:ascii="Calibri" w:hAnsi="Calibri"/>
          <w:bCs/>
          <w:sz w:val="24"/>
          <w:szCs w:val="24"/>
        </w:rPr>
        <w:t>previste nel piano.</w:t>
      </w:r>
    </w:p>
    <w:p w14:paraId="0FE93DE0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</w:p>
    <w:p w14:paraId="01F7871B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 xml:space="preserve">Discipline per le quali </w:t>
      </w:r>
      <w:r w:rsidRPr="00073E32">
        <w:rPr>
          <w:rFonts w:ascii="Calibri" w:hAnsi="Calibri"/>
          <w:b/>
          <w:bCs/>
          <w:sz w:val="24"/>
          <w:szCs w:val="24"/>
          <w:u w:val="single"/>
        </w:rPr>
        <w:t>non</w:t>
      </w:r>
      <w:r w:rsidRPr="00073E32">
        <w:rPr>
          <w:rFonts w:ascii="Calibri" w:hAnsi="Calibri"/>
          <w:bCs/>
          <w:sz w:val="24"/>
          <w:szCs w:val="24"/>
        </w:rPr>
        <w:t xml:space="preserve"> sono stati utilizzati gli strumenti compensativi e </w:t>
      </w:r>
      <w:r w:rsidR="006063D6" w:rsidRPr="00073E32">
        <w:rPr>
          <w:rFonts w:ascii="Calibri" w:hAnsi="Calibri"/>
          <w:bCs/>
          <w:sz w:val="24"/>
          <w:szCs w:val="24"/>
        </w:rPr>
        <w:t>l</w:t>
      </w:r>
      <w:r w:rsidRPr="00073E32">
        <w:rPr>
          <w:rFonts w:ascii="Calibri" w:hAnsi="Calibri"/>
          <w:bCs/>
          <w:sz w:val="24"/>
          <w:szCs w:val="24"/>
        </w:rPr>
        <w:t>e misure dispensative previste nel piano:</w:t>
      </w:r>
    </w:p>
    <w:p w14:paraId="1006CA4A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</w:p>
    <w:tbl>
      <w:tblPr>
        <w:tblW w:w="9936" w:type="dxa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7"/>
        <w:gridCol w:w="7229"/>
      </w:tblGrid>
      <w:tr w:rsidR="005F3406" w:rsidRPr="00E2457C" w14:paraId="1DF5AF53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B2431" w14:textId="77777777" w:rsidR="005F3406" w:rsidRPr="00E2457C" w:rsidRDefault="005F3406" w:rsidP="006B1E0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5C31" w14:textId="77777777" w:rsidR="005F3406" w:rsidRPr="00E2457C" w:rsidRDefault="005F3406" w:rsidP="006B1E09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MOTIVAZIONE</w:t>
            </w:r>
          </w:p>
        </w:tc>
      </w:tr>
      <w:tr w:rsidR="005F3406" w:rsidRPr="00E2457C" w14:paraId="77A75FBA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3CFBA" w14:textId="77777777" w:rsidR="005F3406" w:rsidRPr="00E2457C" w:rsidRDefault="005F3406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04D6" w14:textId="77777777" w:rsidR="005F3406" w:rsidRPr="00E2457C" w:rsidRDefault="005F3406" w:rsidP="0003798B">
            <w:pPr>
              <w:snapToGrid w:val="0"/>
              <w:jc w:val="center"/>
              <w:rPr>
                <w:b/>
              </w:rPr>
            </w:pPr>
          </w:p>
        </w:tc>
      </w:tr>
      <w:tr w:rsidR="005F3406" w:rsidRPr="00E2457C" w14:paraId="398621FE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0688A" w14:textId="77777777" w:rsidR="005F3406" w:rsidRPr="00E2457C" w:rsidRDefault="005F3406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6DA4" w14:textId="77777777" w:rsidR="005F3406" w:rsidRPr="00E2457C" w:rsidRDefault="005F3406" w:rsidP="0003798B">
            <w:pPr>
              <w:snapToGrid w:val="0"/>
              <w:jc w:val="center"/>
              <w:rPr>
                <w:b/>
              </w:rPr>
            </w:pPr>
          </w:p>
        </w:tc>
      </w:tr>
      <w:tr w:rsidR="005F3406" w:rsidRPr="00E2457C" w14:paraId="24F9A833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2D906" w14:textId="77777777" w:rsidR="005F3406" w:rsidRPr="00E2457C" w:rsidRDefault="005F3406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AD85" w14:textId="77777777" w:rsidR="005F3406" w:rsidRPr="00E2457C" w:rsidRDefault="005F3406" w:rsidP="0003798B">
            <w:pPr>
              <w:snapToGrid w:val="0"/>
              <w:jc w:val="center"/>
              <w:rPr>
                <w:b/>
              </w:rPr>
            </w:pPr>
          </w:p>
        </w:tc>
      </w:tr>
      <w:tr w:rsidR="005F3406" w:rsidRPr="00E2457C" w14:paraId="7EF21470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6810D" w14:textId="77777777" w:rsidR="005F3406" w:rsidRPr="00E2457C" w:rsidRDefault="005F3406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7F01" w14:textId="77777777" w:rsidR="005F3406" w:rsidRPr="00E2457C" w:rsidRDefault="005F3406" w:rsidP="0003798B">
            <w:pPr>
              <w:snapToGrid w:val="0"/>
              <w:jc w:val="center"/>
              <w:rPr>
                <w:b/>
              </w:rPr>
            </w:pPr>
          </w:p>
        </w:tc>
      </w:tr>
      <w:tr w:rsidR="00073E32" w:rsidRPr="00E2457C" w14:paraId="668DB38A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70D0B" w14:textId="77777777" w:rsidR="00073E32" w:rsidRPr="00E2457C" w:rsidRDefault="00073E32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1851" w14:textId="77777777" w:rsidR="00073E32" w:rsidRPr="00E2457C" w:rsidRDefault="00073E32" w:rsidP="0003798B">
            <w:pPr>
              <w:snapToGrid w:val="0"/>
              <w:jc w:val="center"/>
              <w:rPr>
                <w:b/>
              </w:rPr>
            </w:pPr>
          </w:p>
        </w:tc>
      </w:tr>
      <w:tr w:rsidR="00073E32" w:rsidRPr="00E2457C" w14:paraId="57BFB143" w14:textId="77777777" w:rsidTr="005F3406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DA659" w14:textId="77777777" w:rsidR="00073E32" w:rsidRPr="00E2457C" w:rsidRDefault="00073E32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FC8" w14:textId="77777777" w:rsidR="00073E32" w:rsidRPr="00E2457C" w:rsidRDefault="00073E32" w:rsidP="0003798B">
            <w:pPr>
              <w:snapToGrid w:val="0"/>
              <w:jc w:val="center"/>
              <w:rPr>
                <w:b/>
              </w:rPr>
            </w:pPr>
          </w:p>
        </w:tc>
      </w:tr>
    </w:tbl>
    <w:p w14:paraId="70004DB9" w14:textId="77777777" w:rsidR="005F3406" w:rsidRPr="00073E32" w:rsidRDefault="005F3406" w:rsidP="005F3406">
      <w:pPr>
        <w:jc w:val="both"/>
        <w:rPr>
          <w:rFonts w:ascii="Calibri" w:hAnsi="Calibri"/>
          <w:b/>
          <w:bCs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0"/>
        <w:gridCol w:w="26"/>
        <w:gridCol w:w="397"/>
        <w:gridCol w:w="19"/>
        <w:gridCol w:w="410"/>
        <w:gridCol w:w="19"/>
        <w:gridCol w:w="972"/>
      </w:tblGrid>
      <w:tr w:rsidR="009F4315" w14:paraId="10692827" w14:textId="77777777" w:rsidTr="00073E32">
        <w:tc>
          <w:tcPr>
            <w:tcW w:w="8106" w:type="dxa"/>
            <w:gridSpan w:val="2"/>
            <w:shd w:val="clear" w:color="auto" w:fill="auto"/>
            <w:vAlign w:val="center"/>
          </w:tcPr>
          <w:p w14:paraId="56B2B21C" w14:textId="77777777" w:rsidR="0065307C" w:rsidRPr="00073E32" w:rsidRDefault="0065307C" w:rsidP="009F4315">
            <w:pPr>
              <w:spacing w:before="240" w:after="240"/>
              <w:ind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Helvetica-Bold" w:hAnsi="Helvetica-Bold" w:cs="Helvetica-Bold"/>
                <w:b/>
                <w:bCs/>
                <w:kern w:val="0"/>
                <w:sz w:val="22"/>
                <w:szCs w:val="22"/>
                <w:lang w:eastAsia="it-IT"/>
              </w:rPr>
              <w:t>PIANO DIDATTICO PERSONALIZZATO</w:t>
            </w:r>
          </w:p>
        </w:tc>
        <w:tc>
          <w:tcPr>
            <w:tcW w:w="419" w:type="dxa"/>
            <w:gridSpan w:val="2"/>
            <w:shd w:val="clear" w:color="auto" w:fill="auto"/>
            <w:vAlign w:val="center"/>
          </w:tcPr>
          <w:p w14:paraId="2067B869" w14:textId="77777777" w:rsidR="0065307C" w:rsidRPr="00073E32" w:rsidRDefault="0065307C" w:rsidP="009F4315">
            <w:pPr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420" w:type="dxa"/>
            <w:gridSpan w:val="2"/>
            <w:shd w:val="clear" w:color="auto" w:fill="auto"/>
            <w:vAlign w:val="center"/>
          </w:tcPr>
          <w:p w14:paraId="461A5EA0" w14:textId="77777777" w:rsidR="0065307C" w:rsidRPr="00073E32" w:rsidRDefault="0065307C" w:rsidP="009F4315">
            <w:pPr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CACE8BA" w14:textId="77777777" w:rsidR="0065307C" w:rsidRPr="00073E32" w:rsidRDefault="0065307C" w:rsidP="009F4315">
            <w:pPr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IN PARTE</w:t>
            </w:r>
          </w:p>
        </w:tc>
      </w:tr>
      <w:tr w:rsidR="0065307C" w14:paraId="007E7DD9" w14:textId="77777777" w:rsidTr="00073E32">
        <w:tc>
          <w:tcPr>
            <w:tcW w:w="8106" w:type="dxa"/>
            <w:gridSpan w:val="2"/>
            <w:shd w:val="clear" w:color="auto" w:fill="auto"/>
          </w:tcPr>
          <w:p w14:paraId="2D3607F5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Il </w:t>
            </w:r>
            <w:r w:rsidR="008E02BA" w:rsidRPr="00073E32">
              <w:rPr>
                <w:rFonts w:ascii="Calibri" w:hAnsi="Calibri"/>
                <w:bCs/>
                <w:sz w:val="24"/>
                <w:szCs w:val="24"/>
              </w:rPr>
              <w:t>CdC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 ha preso visione del quadro diagnostico dell'alunno con DSA?</w:t>
            </w:r>
          </w:p>
        </w:tc>
        <w:tc>
          <w:tcPr>
            <w:tcW w:w="419" w:type="dxa"/>
            <w:gridSpan w:val="2"/>
            <w:shd w:val="clear" w:color="auto" w:fill="auto"/>
          </w:tcPr>
          <w:p w14:paraId="0CDC06CB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shd w:val="clear" w:color="auto" w:fill="auto"/>
          </w:tcPr>
          <w:p w14:paraId="6FFD437B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auto"/>
          </w:tcPr>
          <w:p w14:paraId="6212A631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734D585B" w14:textId="77777777" w:rsidTr="00073E32">
        <w:tc>
          <w:tcPr>
            <w:tcW w:w="8106" w:type="dxa"/>
            <w:gridSpan w:val="2"/>
            <w:shd w:val="clear" w:color="auto" w:fill="auto"/>
          </w:tcPr>
          <w:p w14:paraId="0FAE8B5B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I genitori sono stati informati delle misure adottate?</w:t>
            </w:r>
          </w:p>
        </w:tc>
        <w:tc>
          <w:tcPr>
            <w:tcW w:w="419" w:type="dxa"/>
            <w:gridSpan w:val="2"/>
            <w:shd w:val="clear" w:color="auto" w:fill="auto"/>
          </w:tcPr>
          <w:p w14:paraId="3624EB44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shd w:val="clear" w:color="auto" w:fill="auto"/>
          </w:tcPr>
          <w:p w14:paraId="41626070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auto"/>
          </w:tcPr>
          <w:p w14:paraId="761A8AD7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2CB476CD" w14:textId="77777777" w:rsidTr="00073E32">
        <w:tc>
          <w:tcPr>
            <w:tcW w:w="8106" w:type="dxa"/>
            <w:gridSpan w:val="2"/>
            <w:shd w:val="clear" w:color="auto" w:fill="auto"/>
          </w:tcPr>
          <w:p w14:paraId="79439DCE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Il PDP è stato uno strumento utile per facilitare l'apprendimento dell'alunno? Se no spiegare brevemente perché: </w:t>
            </w:r>
          </w:p>
          <w:p w14:paraId="3209E6B1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__________________________________________________________________</w:t>
            </w:r>
          </w:p>
          <w:p w14:paraId="40E3DBB5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__________________________________________________________________</w:t>
            </w:r>
          </w:p>
          <w:p w14:paraId="00708C91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__________________________________________________________________</w:t>
            </w:r>
          </w:p>
          <w:p w14:paraId="78CD5A08" w14:textId="77777777" w:rsidR="0065307C" w:rsidRPr="00073E32" w:rsidRDefault="0065307C" w:rsidP="00073E32">
            <w:pPr>
              <w:tabs>
                <w:tab w:val="left" w:pos="7939"/>
              </w:tabs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gridSpan w:val="2"/>
            <w:shd w:val="clear" w:color="auto" w:fill="auto"/>
          </w:tcPr>
          <w:p w14:paraId="7903F06C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shd w:val="clear" w:color="auto" w:fill="auto"/>
          </w:tcPr>
          <w:p w14:paraId="272B4CDB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auto"/>
          </w:tcPr>
          <w:p w14:paraId="43303D82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1E1676C9" w14:textId="77777777" w:rsidTr="00073E32">
        <w:trPr>
          <w:trHeight w:val="77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23E5065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Altre considerazioni:</w:t>
            </w:r>
          </w:p>
          <w:p w14:paraId="4B9EF5D4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2C499644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574C80DC" w14:textId="77777777" w:rsidTr="00073E32">
        <w:tc>
          <w:tcPr>
            <w:tcW w:w="8080" w:type="dxa"/>
            <w:shd w:val="clear" w:color="auto" w:fill="auto"/>
            <w:vAlign w:val="center"/>
          </w:tcPr>
          <w:p w14:paraId="5ED7CCD1" w14:textId="77777777" w:rsidR="0065307C" w:rsidRPr="00073E32" w:rsidRDefault="0065307C" w:rsidP="00073E32">
            <w:pPr>
              <w:spacing w:before="240" w:after="240"/>
              <w:ind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VALUTAZIONE DELLO STUDENTE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7D958ED" w14:textId="77777777" w:rsidR="0065307C" w:rsidRPr="00073E32" w:rsidRDefault="0065307C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8353E43" w14:textId="77777777" w:rsidR="0065307C" w:rsidRPr="00073E32" w:rsidRDefault="0065307C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DA252B9" w14:textId="77777777" w:rsidR="0065307C" w:rsidRPr="00073E32" w:rsidRDefault="0065307C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IN PARTE</w:t>
            </w:r>
          </w:p>
        </w:tc>
      </w:tr>
      <w:tr w:rsidR="0065307C" w14:paraId="431CADC3" w14:textId="77777777" w:rsidTr="00073E32">
        <w:tc>
          <w:tcPr>
            <w:tcW w:w="8080" w:type="dxa"/>
            <w:shd w:val="clear" w:color="auto" w:fill="auto"/>
          </w:tcPr>
          <w:p w14:paraId="2CF8694A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142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Gli alunni con </w:t>
            </w:r>
            <w:r w:rsidR="000E5D89" w:rsidRPr="00073E32">
              <w:rPr>
                <w:rFonts w:ascii="Calibri" w:hAnsi="Calibri"/>
                <w:bCs/>
                <w:sz w:val="24"/>
                <w:szCs w:val="24"/>
              </w:rPr>
              <w:t>BES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 hanno avuto nel complesso una valutazione sufficiente?</w:t>
            </w:r>
          </w:p>
        </w:tc>
        <w:tc>
          <w:tcPr>
            <w:tcW w:w="426" w:type="dxa"/>
            <w:gridSpan w:val="2"/>
            <w:shd w:val="clear" w:color="auto" w:fill="auto"/>
          </w:tcPr>
          <w:p w14:paraId="50EC0EE7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B0497A7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A3A8C14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73E32" w14:paraId="5023D62B" w14:textId="77777777" w:rsidTr="00073E32">
        <w:trPr>
          <w:trHeight w:val="478"/>
        </w:trPr>
        <w:tc>
          <w:tcPr>
            <w:tcW w:w="8080" w:type="dxa"/>
            <w:tcBorders>
              <w:bottom w:val="nil"/>
            </w:tcBorders>
            <w:shd w:val="clear" w:color="auto" w:fill="auto"/>
          </w:tcPr>
          <w:p w14:paraId="3E42EB28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176" w:right="175" w:hanging="34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lastRenderedPageBreak/>
              <w:t>Si ritiene che il mancato raggiungimento degli obiettivi nella o nelle discipline sia dovuto a:</w:t>
            </w:r>
          </w:p>
        </w:tc>
        <w:tc>
          <w:tcPr>
            <w:tcW w:w="426" w:type="dxa"/>
            <w:gridSpan w:val="2"/>
            <w:tcBorders>
              <w:bottom w:val="nil"/>
            </w:tcBorders>
            <w:shd w:val="clear" w:color="auto" w:fill="auto"/>
          </w:tcPr>
          <w:p w14:paraId="284424CA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bottom w:val="nil"/>
            </w:tcBorders>
            <w:shd w:val="clear" w:color="auto" w:fill="auto"/>
          </w:tcPr>
          <w:p w14:paraId="59442941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26EF9495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73E32" w14:paraId="76B2214E" w14:textId="77777777" w:rsidTr="00073E32">
        <w:trPr>
          <w:trHeight w:val="286"/>
        </w:trPr>
        <w:tc>
          <w:tcPr>
            <w:tcW w:w="808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9DC18C0" w14:textId="77777777" w:rsidR="000E5D89" w:rsidRPr="00073E32" w:rsidRDefault="000E5D89" w:rsidP="00073E32">
            <w:pPr>
              <w:tabs>
                <w:tab w:val="left" w:pos="7710"/>
                <w:tab w:val="left" w:pos="7797"/>
              </w:tabs>
              <w:ind w:left="743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inadeguatezza del PDP</w:t>
            </w:r>
          </w:p>
        </w:tc>
        <w:tc>
          <w:tcPr>
            <w:tcW w:w="426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5BAE2B28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43BA7A38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63EF8444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73E32" w14:paraId="0484546E" w14:textId="77777777" w:rsidTr="00073E32">
        <w:trPr>
          <w:trHeight w:val="352"/>
        </w:trPr>
        <w:tc>
          <w:tcPr>
            <w:tcW w:w="8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B4B02A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743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mancata adozione degli strumenti previsti dal PDP</w:t>
            </w:r>
            <w:r w:rsidR="00040690">
              <w:rPr>
                <w:rFonts w:ascii="Calibri" w:hAnsi="Calibri"/>
                <w:bCs/>
                <w:sz w:val="24"/>
                <w:szCs w:val="24"/>
              </w:rPr>
              <w:t xml:space="preserve"> o scarsa dimestichezza nel loro utilizzo</w:t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D6F46D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6BEA25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023A53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73E32" w14:paraId="760D2FCC" w14:textId="77777777" w:rsidTr="00073E32">
        <w:trPr>
          <w:trHeight w:val="343"/>
        </w:trPr>
        <w:tc>
          <w:tcPr>
            <w:tcW w:w="8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A7A982" w14:textId="77777777" w:rsidR="000E5D89" w:rsidRPr="00073E32" w:rsidRDefault="000E5D89" w:rsidP="00073E32">
            <w:pPr>
              <w:tabs>
                <w:tab w:val="left" w:pos="7710"/>
                <w:tab w:val="left" w:pos="7797"/>
              </w:tabs>
              <w:ind w:left="743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scarso impegno/motivazione/autostima dell'alunno</w:t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1EC27F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1185142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F249FB" w14:textId="77777777" w:rsidR="000E5D89" w:rsidRPr="00073E32" w:rsidRDefault="000E5D89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73E32" w14:paraId="6D64AFBD" w14:textId="77777777" w:rsidTr="00073E32">
        <w:trPr>
          <w:trHeight w:val="368"/>
        </w:trPr>
        <w:tc>
          <w:tcPr>
            <w:tcW w:w="8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2EF8AA2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743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difficolt</w:t>
            </w:r>
            <w:r w:rsidRPr="00073E32">
              <w:rPr>
                <w:rFonts w:ascii="Calibri" w:hAnsi="Calibri" w:cs="Calibri"/>
                <w:bCs/>
                <w:sz w:val="24"/>
                <w:szCs w:val="24"/>
              </w:rPr>
              <w:t xml:space="preserve">à 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>dell'alunno nell'utilizzo degli strumenti e delle strategie previste dal PDP</w:t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A66DD9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DD1078F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1BB7BE" w14:textId="77777777" w:rsidR="0065307C" w:rsidRPr="00073E32" w:rsidRDefault="0065307C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037DC638" w14:textId="77777777" w:rsidTr="00073E32">
        <w:tc>
          <w:tcPr>
            <w:tcW w:w="8080" w:type="dxa"/>
            <w:shd w:val="clear" w:color="auto" w:fill="auto"/>
          </w:tcPr>
          <w:p w14:paraId="4AB6DCF2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142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Gli strumenti compensativi e dispensativi sono stati efficaci?</w:t>
            </w:r>
          </w:p>
        </w:tc>
        <w:tc>
          <w:tcPr>
            <w:tcW w:w="426" w:type="dxa"/>
            <w:gridSpan w:val="2"/>
            <w:shd w:val="clear" w:color="auto" w:fill="auto"/>
          </w:tcPr>
          <w:p w14:paraId="64471058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54AF768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780218C9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11FABD04" w14:textId="77777777" w:rsidTr="00073E32">
        <w:tc>
          <w:tcPr>
            <w:tcW w:w="8080" w:type="dxa"/>
            <w:shd w:val="clear" w:color="auto" w:fill="auto"/>
          </w:tcPr>
          <w:p w14:paraId="0B29F4BD" w14:textId="77777777" w:rsidR="0065307C" w:rsidRPr="00073E32" w:rsidRDefault="0065307C" w:rsidP="00073E32">
            <w:pPr>
              <w:tabs>
                <w:tab w:val="left" w:pos="7710"/>
                <w:tab w:val="left" w:pos="7797"/>
              </w:tabs>
              <w:ind w:left="142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Il Consiglio di Classe ha fatto una verifica sulle ragioni della scarsa efficacia degli strumenti previsti?</w:t>
            </w:r>
          </w:p>
        </w:tc>
        <w:tc>
          <w:tcPr>
            <w:tcW w:w="426" w:type="dxa"/>
            <w:gridSpan w:val="2"/>
            <w:shd w:val="clear" w:color="auto" w:fill="auto"/>
          </w:tcPr>
          <w:p w14:paraId="639EB872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5B16D9AF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6A9FA79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BD1B06" w14:paraId="04DBBFE6" w14:textId="77777777" w:rsidTr="00073E32">
        <w:tc>
          <w:tcPr>
            <w:tcW w:w="8080" w:type="dxa"/>
            <w:shd w:val="clear" w:color="auto" w:fill="auto"/>
          </w:tcPr>
          <w:p w14:paraId="5B31F9C0" w14:textId="77777777" w:rsidR="00BD1B06" w:rsidRPr="00073E32" w:rsidRDefault="00BD1B06" w:rsidP="00073E32">
            <w:pPr>
              <w:tabs>
                <w:tab w:val="left" w:pos="7710"/>
                <w:tab w:val="left" w:pos="7797"/>
              </w:tabs>
              <w:ind w:left="142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Se la video scrittura o la sintesi vocale sono ausili previsti dal PDP, sono stati resi disponibili?</w:t>
            </w:r>
          </w:p>
        </w:tc>
        <w:tc>
          <w:tcPr>
            <w:tcW w:w="426" w:type="dxa"/>
            <w:gridSpan w:val="2"/>
            <w:shd w:val="clear" w:color="auto" w:fill="auto"/>
          </w:tcPr>
          <w:p w14:paraId="2747168A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6D38732A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9A6F397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BD1B06" w14:paraId="3CB922EE" w14:textId="77777777" w:rsidTr="00073E32">
        <w:tc>
          <w:tcPr>
            <w:tcW w:w="8080" w:type="dxa"/>
            <w:shd w:val="clear" w:color="auto" w:fill="auto"/>
          </w:tcPr>
          <w:p w14:paraId="7D5D9E70" w14:textId="77777777" w:rsidR="00BD1B06" w:rsidRPr="00073E32" w:rsidRDefault="00BD1B06" w:rsidP="00073E32">
            <w:pPr>
              <w:tabs>
                <w:tab w:val="left" w:pos="7710"/>
                <w:tab w:val="left" w:pos="7797"/>
              </w:tabs>
              <w:ind w:left="142" w:right="175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Il Consiglio di Classe ha curato l'acquisizione da parte dell'alunno con </w:t>
            </w:r>
            <w:r w:rsidR="000E5D89" w:rsidRPr="00073E32">
              <w:rPr>
                <w:rFonts w:ascii="Calibri" w:hAnsi="Calibri"/>
                <w:bCs/>
                <w:sz w:val="24"/>
                <w:szCs w:val="24"/>
              </w:rPr>
              <w:t>BES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 delle competenze per un efficiente utilizzo degli strumenti compensativi?</w:t>
            </w:r>
          </w:p>
        </w:tc>
        <w:tc>
          <w:tcPr>
            <w:tcW w:w="426" w:type="dxa"/>
            <w:gridSpan w:val="2"/>
            <w:shd w:val="clear" w:color="auto" w:fill="auto"/>
          </w:tcPr>
          <w:p w14:paraId="0B941E42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C598F49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2DABE09" w14:textId="77777777" w:rsidR="00BD1B06" w:rsidRPr="00073E32" w:rsidRDefault="00BD1B06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65307C" w14:paraId="5191079F" w14:textId="77777777" w:rsidTr="00073E32">
        <w:trPr>
          <w:trHeight w:val="596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7DDF20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Altre considerazioni:</w:t>
            </w:r>
          </w:p>
          <w:p w14:paraId="68E5A038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4C407D21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610D2D55" w14:textId="77777777" w:rsidR="0065307C" w:rsidRPr="00073E32" w:rsidRDefault="0065307C" w:rsidP="00073E32">
            <w:pPr>
              <w:ind w:left="142"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43DE2E43" w14:textId="77777777" w:rsidR="0065307C" w:rsidRPr="00073E32" w:rsidRDefault="0065307C" w:rsidP="0065307C">
      <w:pPr>
        <w:spacing w:after="240"/>
        <w:ind w:left="-142" w:right="-143"/>
        <w:jc w:val="both"/>
        <w:rPr>
          <w:rFonts w:ascii="Calibri" w:hAnsi="Calibri"/>
          <w:bCs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6"/>
        <w:gridCol w:w="426"/>
        <w:gridCol w:w="429"/>
        <w:gridCol w:w="992"/>
      </w:tblGrid>
      <w:tr w:rsidR="00BD1B06" w14:paraId="6F39223A" w14:textId="77777777" w:rsidTr="00073E32">
        <w:tc>
          <w:tcPr>
            <w:tcW w:w="8080" w:type="dxa"/>
            <w:shd w:val="clear" w:color="auto" w:fill="auto"/>
            <w:vAlign w:val="center"/>
          </w:tcPr>
          <w:p w14:paraId="3DA18F77" w14:textId="77777777" w:rsidR="00BD1B06" w:rsidRPr="00073E32" w:rsidRDefault="00BD1B06" w:rsidP="00073E32">
            <w:pPr>
              <w:spacing w:before="240" w:after="240"/>
              <w:ind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RAPPORTI SCUOLA-FAMIGLIA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099AE0" w14:textId="77777777" w:rsidR="00BD1B06" w:rsidRPr="00073E32" w:rsidRDefault="00BD1B06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876AA0" w14:textId="77777777" w:rsidR="00BD1B06" w:rsidRPr="00073E32" w:rsidRDefault="00BD1B06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1261A7" w14:textId="77777777" w:rsidR="00BD1B06" w:rsidRPr="00073E32" w:rsidRDefault="00BD1B06" w:rsidP="00073E32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IN PARTE</w:t>
            </w:r>
          </w:p>
        </w:tc>
      </w:tr>
      <w:tr w:rsidR="00BD1B06" w14:paraId="1A00EF8F" w14:textId="77777777" w:rsidTr="00073E32">
        <w:tc>
          <w:tcPr>
            <w:tcW w:w="8080" w:type="dxa"/>
            <w:shd w:val="clear" w:color="auto" w:fill="auto"/>
          </w:tcPr>
          <w:p w14:paraId="7DE2EDBF" w14:textId="77777777" w:rsidR="00BD1B06" w:rsidRPr="00073E32" w:rsidRDefault="00BD1B06" w:rsidP="00073E32">
            <w:pPr>
              <w:tabs>
                <w:tab w:val="left" w:pos="7753"/>
              </w:tabs>
              <w:ind w:left="176" w:right="175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La scuola ha assunto e rispettato gli obblighi di collaborazione e comunicazione verso la famiglia dell'alunno?</w:t>
            </w:r>
          </w:p>
        </w:tc>
        <w:tc>
          <w:tcPr>
            <w:tcW w:w="426" w:type="dxa"/>
            <w:shd w:val="clear" w:color="auto" w:fill="auto"/>
          </w:tcPr>
          <w:p w14:paraId="05C7C122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B48FBDC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9F2FDD7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BD1B06" w14:paraId="2E524544" w14:textId="77777777" w:rsidTr="00073E32">
        <w:tc>
          <w:tcPr>
            <w:tcW w:w="8080" w:type="dxa"/>
            <w:shd w:val="clear" w:color="auto" w:fill="auto"/>
          </w:tcPr>
          <w:p w14:paraId="30F2FB3F" w14:textId="77777777" w:rsidR="00BD1B06" w:rsidRPr="00073E32" w:rsidRDefault="00BD1B06" w:rsidP="00073E32">
            <w:pPr>
              <w:ind w:left="142" w:right="141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Il </w:t>
            </w:r>
            <w:r w:rsidR="000E5D89" w:rsidRPr="00073E32">
              <w:rPr>
                <w:rFonts w:ascii="Calibri" w:hAnsi="Calibri"/>
                <w:bCs/>
                <w:sz w:val="24"/>
                <w:szCs w:val="24"/>
              </w:rPr>
              <w:t>CdC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 xml:space="preserve"> ha comunicato ai genitori il persistere delle difficolt</w:t>
            </w:r>
            <w:r w:rsidRPr="00073E32">
              <w:rPr>
                <w:rFonts w:ascii="Calibri" w:hAnsi="Calibri" w:cs="Calibri"/>
                <w:bCs/>
                <w:sz w:val="24"/>
                <w:szCs w:val="24"/>
              </w:rPr>
              <w:t xml:space="preserve">à 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>di apprendimento o dello scarso rendimento, nonostante le attivit</w:t>
            </w:r>
            <w:r w:rsidRPr="00073E32">
              <w:rPr>
                <w:rFonts w:ascii="Calibri" w:hAnsi="Calibri" w:cs="Calibri"/>
                <w:bCs/>
                <w:sz w:val="24"/>
                <w:szCs w:val="24"/>
              </w:rPr>
              <w:t xml:space="preserve">à </w:t>
            </w:r>
            <w:r w:rsidRPr="00073E32">
              <w:rPr>
                <w:rFonts w:ascii="Calibri" w:hAnsi="Calibri"/>
                <w:bCs/>
                <w:sz w:val="24"/>
                <w:szCs w:val="24"/>
              </w:rPr>
              <w:t>di sostegno e recupero poste in essere?</w:t>
            </w:r>
          </w:p>
        </w:tc>
        <w:tc>
          <w:tcPr>
            <w:tcW w:w="426" w:type="dxa"/>
            <w:shd w:val="clear" w:color="auto" w:fill="auto"/>
          </w:tcPr>
          <w:p w14:paraId="749D5F7F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4659381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7D8AC2E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BD1B06" w14:paraId="2C73F508" w14:textId="77777777" w:rsidTr="00073E32">
        <w:tc>
          <w:tcPr>
            <w:tcW w:w="8080" w:type="dxa"/>
            <w:shd w:val="clear" w:color="auto" w:fill="auto"/>
          </w:tcPr>
          <w:p w14:paraId="25381267" w14:textId="77777777" w:rsidR="00BD1B06" w:rsidRPr="00073E32" w:rsidRDefault="00BD1B06" w:rsidP="00073E32">
            <w:pPr>
              <w:ind w:left="142" w:right="141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I docenti hanno segnalato sul registro personale di aver sottoposto l'alunno ad interrogazione programmata su argomenti preventivamente comunicati alla famiglia?</w:t>
            </w:r>
          </w:p>
        </w:tc>
        <w:tc>
          <w:tcPr>
            <w:tcW w:w="426" w:type="dxa"/>
            <w:shd w:val="clear" w:color="auto" w:fill="auto"/>
          </w:tcPr>
          <w:p w14:paraId="7326C4F1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15E555A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AFD24A8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BD1B06" w14:paraId="36EAE107" w14:textId="77777777" w:rsidTr="00073E32">
        <w:trPr>
          <w:trHeight w:val="77"/>
        </w:trPr>
        <w:tc>
          <w:tcPr>
            <w:tcW w:w="992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8C0FFD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Cs/>
                <w:sz w:val="24"/>
                <w:szCs w:val="24"/>
              </w:rPr>
              <w:t>Altre considerazioni:</w:t>
            </w:r>
          </w:p>
          <w:p w14:paraId="534E662E" w14:textId="77777777" w:rsidR="00BD1B06" w:rsidRDefault="00BD1B06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01B2C390" w14:textId="77777777" w:rsidR="00040690" w:rsidRDefault="00040690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42051E6A" w14:textId="77777777" w:rsidR="00040690" w:rsidRPr="00073E32" w:rsidRDefault="00040690" w:rsidP="00073E32">
            <w:pPr>
              <w:ind w:right="-143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596C9DB4" w14:textId="77777777" w:rsidR="00BD1B06" w:rsidRPr="00073E32" w:rsidRDefault="00BD1B06" w:rsidP="00073E32">
            <w:pPr>
              <w:ind w:right="-143"/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6BC78CD4" w14:textId="77777777" w:rsidR="0065307C" w:rsidRPr="00073E32" w:rsidRDefault="0065307C" w:rsidP="005F3406">
      <w:pPr>
        <w:spacing w:after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</w:p>
    <w:p w14:paraId="61727F33" w14:textId="77777777" w:rsidR="005F3406" w:rsidRDefault="005F3406" w:rsidP="005F3406">
      <w:pPr>
        <w:spacing w:after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  <w:r w:rsidRPr="00073E32">
        <w:rPr>
          <w:rFonts w:ascii="Calibri" w:hAnsi="Calibri"/>
          <w:b/>
          <w:bCs/>
          <w:sz w:val="24"/>
          <w:szCs w:val="24"/>
        </w:rPr>
        <w:t xml:space="preserve">SEZ. 2 – ANALISI </w:t>
      </w:r>
      <w:r w:rsidR="0065307C" w:rsidRPr="00073E32">
        <w:rPr>
          <w:rFonts w:ascii="Calibri" w:hAnsi="Calibri"/>
          <w:b/>
          <w:bCs/>
          <w:sz w:val="24"/>
          <w:szCs w:val="24"/>
        </w:rPr>
        <w:t xml:space="preserve">DELLA </w:t>
      </w:r>
      <w:r w:rsidRPr="00073E32">
        <w:rPr>
          <w:rFonts w:ascii="Calibri" w:hAnsi="Calibri"/>
          <w:b/>
          <w:bCs/>
          <w:sz w:val="24"/>
          <w:szCs w:val="24"/>
        </w:rPr>
        <w:t xml:space="preserve">VALUTAZIONE </w:t>
      </w:r>
      <w:r w:rsidR="0065307C" w:rsidRPr="00073E32">
        <w:rPr>
          <w:rFonts w:ascii="Calibri" w:hAnsi="Calibri"/>
          <w:b/>
          <w:bCs/>
          <w:sz w:val="24"/>
          <w:szCs w:val="24"/>
        </w:rPr>
        <w:t xml:space="preserve">DEI </w:t>
      </w:r>
      <w:r w:rsidR="00930BC7">
        <w:rPr>
          <w:rFonts w:ascii="Calibri" w:hAnsi="Calibri"/>
          <w:b/>
          <w:bCs/>
          <w:sz w:val="24"/>
          <w:szCs w:val="24"/>
        </w:rPr>
        <w:t>GENITORI SULL’</w:t>
      </w:r>
      <w:r w:rsidRPr="00073E32">
        <w:rPr>
          <w:rFonts w:ascii="Calibri" w:hAnsi="Calibri"/>
          <w:b/>
          <w:bCs/>
          <w:sz w:val="24"/>
          <w:szCs w:val="24"/>
        </w:rPr>
        <w:t xml:space="preserve"> ATTUAZIONE </w:t>
      </w:r>
      <w:r w:rsidR="00930BC7">
        <w:rPr>
          <w:rFonts w:ascii="Calibri" w:hAnsi="Calibri"/>
          <w:b/>
          <w:bCs/>
          <w:sz w:val="24"/>
          <w:szCs w:val="24"/>
        </w:rPr>
        <w:t xml:space="preserve">DEL </w:t>
      </w:r>
      <w:r w:rsidRPr="00073E32">
        <w:rPr>
          <w:rFonts w:ascii="Calibri" w:hAnsi="Calibri"/>
          <w:b/>
          <w:bCs/>
          <w:sz w:val="24"/>
          <w:szCs w:val="24"/>
        </w:rPr>
        <w:t>PDP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6"/>
        <w:gridCol w:w="426"/>
        <w:gridCol w:w="429"/>
        <w:gridCol w:w="992"/>
      </w:tblGrid>
      <w:tr w:rsidR="00930BC7" w:rsidRPr="00073E32" w14:paraId="31EE51E8" w14:textId="77777777" w:rsidTr="00FB735A">
        <w:tc>
          <w:tcPr>
            <w:tcW w:w="8080" w:type="dxa"/>
            <w:shd w:val="clear" w:color="auto" w:fill="auto"/>
            <w:vAlign w:val="center"/>
          </w:tcPr>
          <w:p w14:paraId="0086ADCF" w14:textId="77777777" w:rsidR="00930BC7" w:rsidRPr="00E10CC7" w:rsidRDefault="00930BC7" w:rsidP="00FB735A">
            <w:pPr>
              <w:spacing w:before="240" w:after="240"/>
              <w:ind w:right="-143"/>
              <w:jc w:val="center"/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C68F5A" w14:textId="77777777" w:rsidR="00930BC7" w:rsidRPr="00073E32" w:rsidRDefault="00930BC7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764F87" w14:textId="77777777" w:rsidR="00930BC7" w:rsidRPr="00073E32" w:rsidRDefault="00930BC7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D5DF90" w14:textId="77777777" w:rsidR="00930BC7" w:rsidRPr="00073E32" w:rsidRDefault="00930BC7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IN PARTE</w:t>
            </w:r>
          </w:p>
        </w:tc>
      </w:tr>
      <w:tr w:rsidR="00C51E83" w:rsidRPr="00073E32" w14:paraId="13225E21" w14:textId="77777777" w:rsidTr="00FB735A">
        <w:tc>
          <w:tcPr>
            <w:tcW w:w="8080" w:type="dxa"/>
            <w:shd w:val="clear" w:color="auto" w:fill="auto"/>
            <w:vAlign w:val="center"/>
          </w:tcPr>
          <w:p w14:paraId="1EC90CC5" w14:textId="77777777" w:rsidR="00C51E83" w:rsidRPr="00E10CC7" w:rsidRDefault="00C51E83" w:rsidP="00FB735A">
            <w:pPr>
              <w:spacing w:before="240" w:after="240"/>
              <w:ind w:right="-143"/>
              <w:jc w:val="center"/>
              <w:rPr>
                <w:rFonts w:ascii="Calibri" w:hAnsi="Calibri"/>
                <w:bCs/>
                <w:sz w:val="24"/>
                <w:szCs w:val="24"/>
              </w:rPr>
            </w:pPr>
            <w:r w:rsidRPr="00E10CC7">
              <w:rPr>
                <w:rFonts w:ascii="Calibri" w:hAnsi="Calibri"/>
                <w:bCs/>
                <w:sz w:val="24"/>
                <w:szCs w:val="24"/>
              </w:rPr>
              <w:t>La famiglia è soddisfatta dell’ attuazione del PDP</w:t>
            </w:r>
            <w:r>
              <w:rPr>
                <w:rFonts w:ascii="Calibri" w:hAnsi="Calibri"/>
                <w:bCs/>
                <w:sz w:val="24"/>
                <w:szCs w:val="24"/>
              </w:rPr>
              <w:t>?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1FBB317" w14:textId="77777777" w:rsidR="00C51E83" w:rsidRPr="00073E32" w:rsidRDefault="00C51E83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1244CF" w14:textId="77777777" w:rsidR="00C51E83" w:rsidRPr="00073E32" w:rsidRDefault="00C51E83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E68FAA" w14:textId="77777777" w:rsidR="00C51E83" w:rsidRPr="00073E32" w:rsidRDefault="00C51E83" w:rsidP="00FB735A">
            <w:pPr>
              <w:spacing w:after="240"/>
              <w:ind w:left="-108" w:right="-143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2881C4A6" w14:textId="77777777" w:rsidR="00930BC7" w:rsidRDefault="00930BC7" w:rsidP="005F3406">
      <w:pPr>
        <w:spacing w:after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</w:p>
    <w:p w14:paraId="1561D1AD" w14:textId="77777777" w:rsidR="00930BC7" w:rsidRPr="00073E32" w:rsidRDefault="00930BC7" w:rsidP="005F3406">
      <w:pPr>
        <w:spacing w:after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</w:p>
    <w:p w14:paraId="64B58441" w14:textId="77777777" w:rsidR="005F3406" w:rsidRPr="00073E32" w:rsidRDefault="005F3406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Pr="00073E32">
        <w:rPr>
          <w:rFonts w:ascii="Calibri" w:hAnsi="Calibri"/>
          <w:bCs/>
          <w:sz w:val="24"/>
          <w:szCs w:val="24"/>
        </w:rPr>
        <w:t xml:space="preserve"> il CDC </w:t>
      </w:r>
      <w:r w:rsidR="00930BC7">
        <w:rPr>
          <w:rFonts w:ascii="Calibri" w:hAnsi="Calibri"/>
          <w:bCs/>
          <w:sz w:val="24"/>
          <w:szCs w:val="24"/>
        </w:rPr>
        <w:t>registra</w:t>
      </w:r>
      <w:r w:rsidRPr="00073E32">
        <w:rPr>
          <w:rFonts w:ascii="Calibri" w:hAnsi="Calibri"/>
          <w:bCs/>
          <w:sz w:val="24"/>
          <w:szCs w:val="24"/>
        </w:rPr>
        <w:t xml:space="preserve"> le</w:t>
      </w:r>
      <w:r w:rsidR="00930BC7">
        <w:rPr>
          <w:rFonts w:ascii="Calibri" w:hAnsi="Calibri"/>
          <w:bCs/>
          <w:sz w:val="24"/>
          <w:szCs w:val="24"/>
        </w:rPr>
        <w:t xml:space="preserve"> seguenti</w:t>
      </w:r>
      <w:r w:rsidRPr="00073E32">
        <w:rPr>
          <w:rFonts w:ascii="Calibri" w:hAnsi="Calibri"/>
          <w:bCs/>
          <w:sz w:val="24"/>
          <w:szCs w:val="24"/>
        </w:rPr>
        <w:t xml:space="preserve"> richieste di modifica presentate dalla famiglia:</w:t>
      </w:r>
    </w:p>
    <w:p w14:paraId="229FAA7A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___________________________________________________________________________________</w:t>
      </w:r>
    </w:p>
    <w:p w14:paraId="625BBD45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___________________________________________________________________________________</w:t>
      </w:r>
    </w:p>
    <w:p w14:paraId="7478EDAF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___________________________________________________________________________________</w:t>
      </w:r>
    </w:p>
    <w:p w14:paraId="5E4348CF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___________________________________________________________________________________</w:t>
      </w:r>
    </w:p>
    <w:p w14:paraId="564D1F50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___________________________________________________________________________________</w:t>
      </w:r>
    </w:p>
    <w:p w14:paraId="67B73267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</w:t>
      </w:r>
      <w:r w:rsidR="00F9231B" w:rsidRPr="00073E32">
        <w:rPr>
          <w:rFonts w:ascii="Calibri" w:hAnsi="Calibri"/>
          <w:bCs/>
          <w:sz w:val="24"/>
          <w:szCs w:val="24"/>
        </w:rPr>
        <w:t>_</w:t>
      </w:r>
      <w:r w:rsidRPr="00073E32">
        <w:rPr>
          <w:rFonts w:ascii="Calibri" w:hAnsi="Calibri"/>
          <w:bCs/>
          <w:sz w:val="24"/>
          <w:szCs w:val="24"/>
        </w:rPr>
        <w:t>___</w:t>
      </w:r>
    </w:p>
    <w:p w14:paraId="7A157A4C" w14:textId="77777777" w:rsidR="005F3406" w:rsidRPr="00073E32" w:rsidRDefault="005F3406" w:rsidP="005F3406">
      <w:pPr>
        <w:spacing w:before="240" w:after="240"/>
        <w:ind w:left="-142" w:right="-143"/>
        <w:jc w:val="both"/>
        <w:rPr>
          <w:rFonts w:ascii="Calibri" w:hAnsi="Calibri"/>
          <w:b/>
          <w:bCs/>
          <w:sz w:val="24"/>
          <w:szCs w:val="24"/>
        </w:rPr>
      </w:pPr>
      <w:r w:rsidRPr="00073E32">
        <w:rPr>
          <w:rFonts w:ascii="Calibri" w:hAnsi="Calibri"/>
          <w:b/>
          <w:bCs/>
          <w:sz w:val="24"/>
          <w:szCs w:val="24"/>
        </w:rPr>
        <w:t>SEZ. 3 - PROPOSTE DI MODIFICA DEL PDP</w:t>
      </w:r>
    </w:p>
    <w:p w14:paraId="2501B07E" w14:textId="77777777" w:rsidR="005F3406" w:rsidRPr="00073E32" w:rsidRDefault="005F3406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Visti i rendimenti conseguiti dall’allievo/a:</w:t>
      </w:r>
    </w:p>
    <w:p w14:paraId="4CDCA76B" w14:textId="77777777" w:rsidR="005F3406" w:rsidRDefault="005F3406" w:rsidP="006B1E09">
      <w:pPr>
        <w:ind w:left="142" w:right="-143" w:hanging="284"/>
        <w:jc w:val="both"/>
        <w:rPr>
          <w:rFonts w:ascii="Calibri" w:hAnsi="Calibri" w:cs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Pr="00073E32">
        <w:rPr>
          <w:rFonts w:ascii="Calibri" w:hAnsi="Calibri"/>
          <w:bCs/>
          <w:sz w:val="24"/>
          <w:szCs w:val="24"/>
        </w:rPr>
        <w:t xml:space="preserve"> </w:t>
      </w:r>
      <w:r w:rsidR="00F9231B" w:rsidRPr="00073E32">
        <w:rPr>
          <w:rFonts w:ascii="Calibri" w:hAnsi="Calibri"/>
          <w:bCs/>
          <w:sz w:val="24"/>
          <w:szCs w:val="24"/>
        </w:rPr>
        <w:t xml:space="preserve"> N</w:t>
      </w:r>
      <w:r w:rsidRPr="00073E32">
        <w:rPr>
          <w:rFonts w:ascii="Calibri" w:hAnsi="Calibri"/>
          <w:bCs/>
          <w:sz w:val="24"/>
          <w:szCs w:val="24"/>
        </w:rPr>
        <w:t>on si rileva la necessità di apportare modifi</w:t>
      </w:r>
      <w:r w:rsidR="006B1E09" w:rsidRPr="00073E32">
        <w:rPr>
          <w:rFonts w:ascii="Calibri" w:hAnsi="Calibri"/>
          <w:bCs/>
          <w:sz w:val="24"/>
          <w:szCs w:val="24"/>
        </w:rPr>
        <w:t>che</w:t>
      </w:r>
      <w:r w:rsidRPr="00073E32">
        <w:rPr>
          <w:rFonts w:ascii="Calibri" w:hAnsi="Calibri"/>
          <w:bCs/>
          <w:sz w:val="24"/>
          <w:szCs w:val="24"/>
        </w:rPr>
        <w:t xml:space="preserve"> a</w:t>
      </w:r>
      <w:r w:rsidR="006B1E09" w:rsidRPr="00073E32">
        <w:rPr>
          <w:rFonts w:ascii="Calibri" w:hAnsi="Calibri"/>
          <w:bCs/>
          <w:sz w:val="24"/>
          <w:szCs w:val="24"/>
        </w:rPr>
        <w:t>l</w:t>
      </w:r>
      <w:r w:rsidRPr="00073E32">
        <w:rPr>
          <w:rFonts w:ascii="Calibri" w:hAnsi="Calibri"/>
          <w:bCs/>
          <w:sz w:val="24"/>
          <w:szCs w:val="24"/>
        </w:rPr>
        <w:t xml:space="preserve"> PDP</w:t>
      </w:r>
      <w:r w:rsidR="006B1E09" w:rsidRPr="00073E32">
        <w:rPr>
          <w:rFonts w:ascii="Calibri" w:hAnsi="Calibri"/>
          <w:bCs/>
          <w:sz w:val="24"/>
          <w:szCs w:val="24"/>
        </w:rPr>
        <w:t xml:space="preserve"> approvato</w:t>
      </w:r>
      <w:r w:rsidRPr="00073E32">
        <w:rPr>
          <w:rFonts w:ascii="Calibri" w:hAnsi="Calibri"/>
          <w:bCs/>
          <w:sz w:val="24"/>
          <w:szCs w:val="24"/>
        </w:rPr>
        <w:t xml:space="preserve">; </w:t>
      </w:r>
    </w:p>
    <w:p w14:paraId="480F7EF3" w14:textId="77777777" w:rsidR="00F9231B" w:rsidRPr="00073E32" w:rsidRDefault="005F3406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Pr="00073E32">
        <w:rPr>
          <w:rFonts w:ascii="Calibri" w:hAnsi="Calibri"/>
          <w:bCs/>
          <w:sz w:val="24"/>
          <w:szCs w:val="24"/>
        </w:rPr>
        <w:t xml:space="preserve"> </w:t>
      </w:r>
      <w:r w:rsidR="006B1E09" w:rsidRPr="00073E32">
        <w:rPr>
          <w:rFonts w:ascii="Calibri" w:hAnsi="Calibri"/>
          <w:bCs/>
          <w:sz w:val="24"/>
          <w:szCs w:val="24"/>
        </w:rPr>
        <w:t>P</w:t>
      </w:r>
      <w:r w:rsidRPr="00073E32">
        <w:rPr>
          <w:rFonts w:ascii="Calibri" w:hAnsi="Calibri"/>
          <w:bCs/>
          <w:sz w:val="24"/>
          <w:szCs w:val="24"/>
        </w:rPr>
        <w:t>ur in presenza di valutazioni negative,</w:t>
      </w:r>
      <w:r w:rsidR="006B1E09" w:rsidRPr="00073E32">
        <w:rPr>
          <w:rFonts w:ascii="Calibri" w:hAnsi="Calibri"/>
          <w:bCs/>
          <w:sz w:val="24"/>
          <w:szCs w:val="24"/>
        </w:rPr>
        <w:t xml:space="preserve"> </w:t>
      </w:r>
      <w:r w:rsidRPr="00073E32">
        <w:rPr>
          <w:rFonts w:ascii="Calibri" w:hAnsi="Calibri"/>
          <w:bCs/>
          <w:sz w:val="24"/>
          <w:szCs w:val="24"/>
        </w:rPr>
        <w:t xml:space="preserve">non si propongono variazioni al PDP perché i risultati negativi sono da imputarsi ad un inadeguato studio domestico sia in termini di impegno che nelle modalità, rispetto a quanto già indicato dai </w:t>
      </w:r>
      <w:r w:rsidR="006B1E09" w:rsidRPr="00073E32">
        <w:rPr>
          <w:rFonts w:ascii="Calibri" w:hAnsi="Calibri"/>
          <w:bCs/>
          <w:sz w:val="24"/>
          <w:szCs w:val="24"/>
        </w:rPr>
        <w:t>docenti, nelle seguenti discipline</w:t>
      </w:r>
      <w:r w:rsidR="00040690">
        <w:rPr>
          <w:rFonts w:ascii="Calibri" w:hAnsi="Calibri"/>
          <w:bCs/>
          <w:sz w:val="24"/>
          <w:szCs w:val="24"/>
        </w:rPr>
        <w:t>:</w:t>
      </w:r>
      <w:r w:rsidR="006B1E09" w:rsidRPr="00073E32">
        <w:rPr>
          <w:rFonts w:ascii="Calibri" w:hAnsi="Calibri"/>
          <w:bCs/>
          <w:sz w:val="24"/>
          <w:szCs w:val="24"/>
        </w:rPr>
        <w:t xml:space="preserve"> </w:t>
      </w:r>
    </w:p>
    <w:p w14:paraId="15860A45" w14:textId="77777777" w:rsidR="005F3406" w:rsidRDefault="00F9231B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 xml:space="preserve">     </w:t>
      </w:r>
      <w:r w:rsidR="006B1E09" w:rsidRPr="00073E32">
        <w:rPr>
          <w:rFonts w:ascii="Calibri" w:hAnsi="Calibri"/>
          <w:bCs/>
          <w:sz w:val="24"/>
          <w:szCs w:val="24"/>
        </w:rPr>
        <w:t>________________________________________________________________________________</w:t>
      </w:r>
    </w:p>
    <w:p w14:paraId="5244B250" w14:textId="77777777" w:rsidR="00930BC7" w:rsidRPr="00073E32" w:rsidRDefault="00930BC7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</w:p>
    <w:p w14:paraId="30797836" w14:textId="77777777" w:rsidR="005F3406" w:rsidRPr="00073E32" w:rsidRDefault="005F3406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sym w:font="Wingdings 2" w:char="F0A3"/>
      </w:r>
      <w:r w:rsidRPr="00073E32">
        <w:rPr>
          <w:rFonts w:ascii="Calibri" w:hAnsi="Calibri"/>
          <w:bCs/>
          <w:sz w:val="24"/>
          <w:szCs w:val="24"/>
        </w:rPr>
        <w:t xml:space="preserve"> Rispetto a quanto già adottato nel PDP, per le seguenti discipline</w:t>
      </w:r>
      <w:r w:rsidR="00F67993" w:rsidRPr="00073E32">
        <w:rPr>
          <w:rFonts w:ascii="Calibri" w:hAnsi="Calibri"/>
          <w:bCs/>
          <w:sz w:val="24"/>
          <w:szCs w:val="24"/>
        </w:rPr>
        <w:t xml:space="preserve"> si propongono le seguenti modifiche o integrazioni</w:t>
      </w:r>
      <w:r w:rsidRPr="00073E32">
        <w:rPr>
          <w:rFonts w:ascii="Calibri" w:hAnsi="Calibri"/>
          <w:bCs/>
          <w:sz w:val="24"/>
          <w:szCs w:val="24"/>
        </w:rPr>
        <w:t xml:space="preserve">, quale possibile miglioramento al </w:t>
      </w:r>
      <w:r w:rsidR="00F67993" w:rsidRPr="00073E32">
        <w:rPr>
          <w:rFonts w:ascii="Calibri" w:hAnsi="Calibri"/>
          <w:bCs/>
          <w:sz w:val="24"/>
          <w:szCs w:val="24"/>
        </w:rPr>
        <w:t>Piano</w:t>
      </w:r>
      <w:r w:rsidRPr="00073E32">
        <w:rPr>
          <w:rFonts w:ascii="Calibri" w:hAnsi="Calibri"/>
          <w:bCs/>
          <w:sz w:val="24"/>
          <w:szCs w:val="24"/>
        </w:rPr>
        <w:t>:</w:t>
      </w:r>
    </w:p>
    <w:p w14:paraId="3F057E98" w14:textId="77777777" w:rsidR="006B1E09" w:rsidRPr="00073E32" w:rsidRDefault="006B1E09" w:rsidP="006B1E09">
      <w:pPr>
        <w:ind w:left="142" w:right="-143" w:hanging="284"/>
        <w:jc w:val="both"/>
        <w:rPr>
          <w:rFonts w:ascii="Calibri" w:hAnsi="Calibri"/>
          <w:bCs/>
          <w:sz w:val="24"/>
          <w:szCs w:val="24"/>
        </w:rPr>
      </w:pPr>
    </w:p>
    <w:tbl>
      <w:tblPr>
        <w:tblW w:w="9936" w:type="dxa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7"/>
        <w:gridCol w:w="7229"/>
      </w:tblGrid>
      <w:tr w:rsidR="006B1E09" w:rsidRPr="00E2457C" w14:paraId="4DE1E57C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651ED" w14:textId="77777777" w:rsidR="006B1E09" w:rsidRPr="00E2457C" w:rsidRDefault="006B1E09" w:rsidP="0003798B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E097" w14:textId="77777777" w:rsidR="006B1E09" w:rsidRPr="006B1E09" w:rsidRDefault="006B1E09" w:rsidP="0003798B">
            <w:pPr>
              <w:snapToGrid w:val="0"/>
              <w:jc w:val="center"/>
              <w:rPr>
                <w:b/>
                <w:sz w:val="24"/>
              </w:rPr>
            </w:pPr>
            <w:r w:rsidRPr="00073E32">
              <w:rPr>
                <w:rFonts w:ascii="Calibri" w:hAnsi="Calibri"/>
                <w:b/>
                <w:bCs/>
                <w:sz w:val="24"/>
                <w:szCs w:val="24"/>
              </w:rPr>
              <w:t>MODIFICHE/INTEGRAZIONI AL PDP</w:t>
            </w:r>
          </w:p>
        </w:tc>
      </w:tr>
      <w:tr w:rsidR="006B1E09" w:rsidRPr="00E2457C" w14:paraId="4214AE5A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D9DB6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3CE3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  <w:tr w:rsidR="006B1E09" w:rsidRPr="00E2457C" w14:paraId="7E046A12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17D07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3036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  <w:tr w:rsidR="006B1E09" w:rsidRPr="00E2457C" w14:paraId="03207214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6284F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043E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  <w:tr w:rsidR="006B1E09" w:rsidRPr="00E2457C" w14:paraId="382BDCCF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51B8C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78C4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  <w:tr w:rsidR="006B1E09" w:rsidRPr="00E2457C" w14:paraId="003718A7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2B05E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BE59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  <w:tr w:rsidR="006B1E09" w:rsidRPr="00E2457C" w14:paraId="1C6448F5" w14:textId="77777777" w:rsidTr="0003798B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97A9C" w14:textId="77777777" w:rsidR="006B1E09" w:rsidRPr="00E2457C" w:rsidRDefault="006B1E09" w:rsidP="0003798B">
            <w:pPr>
              <w:snapToGrid w:val="0"/>
              <w:rPr>
                <w:b/>
                <w:sz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9880" w14:textId="77777777" w:rsidR="006B1E09" w:rsidRPr="00E2457C" w:rsidRDefault="006B1E09" w:rsidP="0003798B">
            <w:pPr>
              <w:snapToGrid w:val="0"/>
              <w:jc w:val="center"/>
              <w:rPr>
                <w:b/>
              </w:rPr>
            </w:pPr>
          </w:p>
        </w:tc>
      </w:tr>
    </w:tbl>
    <w:p w14:paraId="4E4FAC67" w14:textId="77777777" w:rsidR="006B1E09" w:rsidRPr="00073E32" w:rsidRDefault="006B1E09" w:rsidP="005F3406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</w:p>
    <w:p w14:paraId="6195DD9B" w14:textId="77777777" w:rsidR="00073E32" w:rsidRPr="00073E32" w:rsidRDefault="00073E32" w:rsidP="00073E32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I docenti proponenti le modifiche al PDP, danno mandato al Coordinatore di Classe di procedere alla</w:t>
      </w:r>
    </w:p>
    <w:p w14:paraId="4D637C9E" w14:textId="77777777" w:rsidR="00073E32" w:rsidRPr="00073E32" w:rsidRDefault="00073E32" w:rsidP="00073E32">
      <w:pPr>
        <w:ind w:left="-142" w:right="-143"/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revisione del Piano e alla successiva sottoscrizione da parte della famiglia</w:t>
      </w:r>
    </w:p>
    <w:p w14:paraId="7CB09628" w14:textId="77777777" w:rsidR="00073E32" w:rsidRPr="009F4315" w:rsidRDefault="00073E32" w:rsidP="009F4315">
      <w:pPr>
        <w:spacing w:before="240" w:after="240"/>
        <w:ind w:left="-142" w:right="-143"/>
        <w:jc w:val="center"/>
        <w:rPr>
          <w:rFonts w:ascii="Calibri" w:hAnsi="Calibri"/>
          <w:b/>
          <w:bCs/>
          <w:sz w:val="32"/>
          <w:szCs w:val="24"/>
        </w:rPr>
      </w:pPr>
      <w:r>
        <w:rPr>
          <w:rFonts w:ascii="Calibri" w:hAnsi="Calibri"/>
          <w:b/>
          <w:bCs/>
          <w:sz w:val="24"/>
          <w:szCs w:val="24"/>
        </w:rPr>
        <w:br w:type="page"/>
      </w:r>
      <w:r w:rsidRPr="009F4315">
        <w:rPr>
          <w:rFonts w:ascii="Calibri" w:hAnsi="Calibri"/>
          <w:b/>
          <w:bCs/>
          <w:sz w:val="32"/>
          <w:szCs w:val="24"/>
        </w:rPr>
        <w:lastRenderedPageBreak/>
        <w:t>FOGLIO FIRME</w:t>
      </w:r>
    </w:p>
    <w:p w14:paraId="1D7D77CA" w14:textId="77777777" w:rsidR="005F3406" w:rsidRPr="00073E32" w:rsidRDefault="005F3406" w:rsidP="005F3406">
      <w:pPr>
        <w:jc w:val="both"/>
        <w:rPr>
          <w:rFonts w:ascii="Calibri" w:hAnsi="Calibri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0"/>
        <w:gridCol w:w="3074"/>
        <w:gridCol w:w="3125"/>
      </w:tblGrid>
      <w:tr w:rsidR="005F3406" w:rsidRPr="00E2457C" w14:paraId="7091DB91" w14:textId="77777777" w:rsidTr="0003798B">
        <w:tc>
          <w:tcPr>
            <w:tcW w:w="9854" w:type="dxa"/>
            <w:gridSpan w:val="3"/>
            <w:vAlign w:val="center"/>
          </w:tcPr>
          <w:p w14:paraId="71695294" w14:textId="77777777" w:rsidR="005F3406" w:rsidRPr="00E2457C" w:rsidRDefault="005F3406" w:rsidP="0003798B">
            <w:pPr>
              <w:jc w:val="center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DOCENTI DELLA CLASSE</w:t>
            </w:r>
          </w:p>
        </w:tc>
      </w:tr>
      <w:tr w:rsidR="005F3406" w:rsidRPr="00E2457C" w14:paraId="1B6C1936" w14:textId="77777777" w:rsidTr="0003798B">
        <w:tc>
          <w:tcPr>
            <w:tcW w:w="3510" w:type="dxa"/>
            <w:vAlign w:val="center"/>
          </w:tcPr>
          <w:p w14:paraId="26A147C8" w14:textId="77777777" w:rsidR="005F3406" w:rsidRPr="00E2457C" w:rsidRDefault="005F3406" w:rsidP="0003798B">
            <w:pPr>
              <w:jc w:val="center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COGNOME E NOME</w:t>
            </w:r>
          </w:p>
        </w:tc>
        <w:tc>
          <w:tcPr>
            <w:tcW w:w="3133" w:type="dxa"/>
            <w:vAlign w:val="center"/>
          </w:tcPr>
          <w:p w14:paraId="144B921C" w14:textId="77777777" w:rsidR="005F3406" w:rsidRPr="00E2457C" w:rsidRDefault="005F3406" w:rsidP="0003798B">
            <w:pPr>
              <w:jc w:val="center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DISCIPLINA</w:t>
            </w:r>
          </w:p>
        </w:tc>
        <w:tc>
          <w:tcPr>
            <w:tcW w:w="3211" w:type="dxa"/>
            <w:vAlign w:val="center"/>
          </w:tcPr>
          <w:p w14:paraId="3230F678" w14:textId="77777777" w:rsidR="005F3406" w:rsidRPr="00E2457C" w:rsidRDefault="005F3406" w:rsidP="0003798B">
            <w:pPr>
              <w:jc w:val="center"/>
              <w:rPr>
                <w:b/>
                <w:sz w:val="24"/>
              </w:rPr>
            </w:pPr>
            <w:r w:rsidRPr="00E2457C">
              <w:rPr>
                <w:b/>
                <w:sz w:val="24"/>
              </w:rPr>
              <w:t>FIRMA</w:t>
            </w:r>
          </w:p>
        </w:tc>
      </w:tr>
      <w:tr w:rsidR="005F3406" w:rsidRPr="00E2457C" w14:paraId="09D5822D" w14:textId="77777777" w:rsidTr="00073E32">
        <w:trPr>
          <w:trHeight w:val="454"/>
        </w:trPr>
        <w:tc>
          <w:tcPr>
            <w:tcW w:w="3510" w:type="dxa"/>
          </w:tcPr>
          <w:p w14:paraId="1D0FE843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064E1C4C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7DA04DCC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7F5DE831" w14:textId="77777777" w:rsidTr="00073E32">
        <w:trPr>
          <w:trHeight w:val="454"/>
        </w:trPr>
        <w:tc>
          <w:tcPr>
            <w:tcW w:w="3510" w:type="dxa"/>
          </w:tcPr>
          <w:p w14:paraId="5EEF9D96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297D67E6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4B07A551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06C37538" w14:textId="77777777" w:rsidTr="00073E32">
        <w:trPr>
          <w:trHeight w:val="454"/>
        </w:trPr>
        <w:tc>
          <w:tcPr>
            <w:tcW w:w="3510" w:type="dxa"/>
          </w:tcPr>
          <w:p w14:paraId="50A1A2DA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63F15332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3C118260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207B07B9" w14:textId="77777777" w:rsidTr="00073E32">
        <w:trPr>
          <w:trHeight w:val="454"/>
        </w:trPr>
        <w:tc>
          <w:tcPr>
            <w:tcW w:w="3510" w:type="dxa"/>
          </w:tcPr>
          <w:p w14:paraId="13749EBE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7BFA97BE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579C411E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227FE18F" w14:textId="77777777" w:rsidTr="00073E32">
        <w:trPr>
          <w:trHeight w:val="454"/>
        </w:trPr>
        <w:tc>
          <w:tcPr>
            <w:tcW w:w="3510" w:type="dxa"/>
          </w:tcPr>
          <w:p w14:paraId="2AE4064C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08D24D08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06E1E0F6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438337C4" w14:textId="77777777" w:rsidTr="00073E32">
        <w:trPr>
          <w:trHeight w:val="454"/>
        </w:trPr>
        <w:tc>
          <w:tcPr>
            <w:tcW w:w="3510" w:type="dxa"/>
          </w:tcPr>
          <w:p w14:paraId="1EFCFA87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6A23BCC5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780DC674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1014ADB8" w14:textId="77777777" w:rsidTr="00073E32">
        <w:trPr>
          <w:trHeight w:val="454"/>
        </w:trPr>
        <w:tc>
          <w:tcPr>
            <w:tcW w:w="3510" w:type="dxa"/>
          </w:tcPr>
          <w:p w14:paraId="1BFF3C23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29B2CDB4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4B8A34B4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5A0BCB01" w14:textId="77777777" w:rsidTr="00073E32">
        <w:trPr>
          <w:trHeight w:val="454"/>
        </w:trPr>
        <w:tc>
          <w:tcPr>
            <w:tcW w:w="3510" w:type="dxa"/>
          </w:tcPr>
          <w:p w14:paraId="04591489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68757115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7C801DFF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4818C835" w14:textId="77777777" w:rsidTr="00073E32">
        <w:trPr>
          <w:trHeight w:val="454"/>
        </w:trPr>
        <w:tc>
          <w:tcPr>
            <w:tcW w:w="3510" w:type="dxa"/>
          </w:tcPr>
          <w:p w14:paraId="1177B983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39148964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63E7A102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62225241" w14:textId="77777777" w:rsidTr="00073E32">
        <w:trPr>
          <w:trHeight w:val="454"/>
        </w:trPr>
        <w:tc>
          <w:tcPr>
            <w:tcW w:w="3510" w:type="dxa"/>
          </w:tcPr>
          <w:p w14:paraId="79C5641B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249E4B42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67B9E8BC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16347392" w14:textId="77777777" w:rsidTr="00073E32">
        <w:trPr>
          <w:trHeight w:val="454"/>
        </w:trPr>
        <w:tc>
          <w:tcPr>
            <w:tcW w:w="3510" w:type="dxa"/>
          </w:tcPr>
          <w:p w14:paraId="59BA7F46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62B17D57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4E22556F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3AABCF51" w14:textId="77777777" w:rsidTr="00073E32">
        <w:trPr>
          <w:trHeight w:val="454"/>
        </w:trPr>
        <w:tc>
          <w:tcPr>
            <w:tcW w:w="3510" w:type="dxa"/>
          </w:tcPr>
          <w:p w14:paraId="75425F42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0E4D6229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49BB8A0C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01AF3165" w14:textId="77777777" w:rsidTr="00073E32">
        <w:trPr>
          <w:trHeight w:val="454"/>
        </w:trPr>
        <w:tc>
          <w:tcPr>
            <w:tcW w:w="3510" w:type="dxa"/>
          </w:tcPr>
          <w:p w14:paraId="6C3D31E9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02B0AF89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4F4ABFDC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5F3406" w:rsidRPr="00E2457C" w14:paraId="0E29A1D8" w14:textId="77777777" w:rsidTr="00073E32">
        <w:trPr>
          <w:trHeight w:val="454"/>
        </w:trPr>
        <w:tc>
          <w:tcPr>
            <w:tcW w:w="3510" w:type="dxa"/>
          </w:tcPr>
          <w:p w14:paraId="3906AB56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4FE7CC33" w14:textId="77777777" w:rsidR="005F3406" w:rsidRPr="00E2457C" w:rsidRDefault="005F3406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0A9195B9" w14:textId="77777777" w:rsidR="005F3406" w:rsidRPr="00E2457C" w:rsidRDefault="005F3406" w:rsidP="0003798B">
            <w:pPr>
              <w:rPr>
                <w:sz w:val="24"/>
              </w:rPr>
            </w:pPr>
          </w:p>
        </w:tc>
      </w:tr>
      <w:tr w:rsidR="00073E32" w:rsidRPr="00E2457C" w14:paraId="54AA7192" w14:textId="77777777" w:rsidTr="00073E32">
        <w:trPr>
          <w:trHeight w:val="454"/>
        </w:trPr>
        <w:tc>
          <w:tcPr>
            <w:tcW w:w="3510" w:type="dxa"/>
          </w:tcPr>
          <w:p w14:paraId="6E328174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229D42DE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061AFEB7" w14:textId="77777777" w:rsidR="00073E32" w:rsidRPr="00E2457C" w:rsidRDefault="00073E32" w:rsidP="0003798B">
            <w:pPr>
              <w:rPr>
                <w:sz w:val="24"/>
              </w:rPr>
            </w:pPr>
          </w:p>
        </w:tc>
      </w:tr>
      <w:tr w:rsidR="00073E32" w:rsidRPr="00E2457C" w14:paraId="02F984EA" w14:textId="77777777" w:rsidTr="00073E32">
        <w:trPr>
          <w:trHeight w:val="454"/>
        </w:trPr>
        <w:tc>
          <w:tcPr>
            <w:tcW w:w="3510" w:type="dxa"/>
          </w:tcPr>
          <w:p w14:paraId="29D3C5A2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3C51984A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214C30D1" w14:textId="77777777" w:rsidR="00073E32" w:rsidRPr="00E2457C" w:rsidRDefault="00073E32" w:rsidP="0003798B">
            <w:pPr>
              <w:rPr>
                <w:sz w:val="24"/>
              </w:rPr>
            </w:pPr>
          </w:p>
        </w:tc>
      </w:tr>
      <w:tr w:rsidR="00073E32" w:rsidRPr="00E2457C" w14:paraId="541A3677" w14:textId="77777777" w:rsidTr="00073E32">
        <w:trPr>
          <w:trHeight w:val="454"/>
        </w:trPr>
        <w:tc>
          <w:tcPr>
            <w:tcW w:w="3510" w:type="dxa"/>
          </w:tcPr>
          <w:p w14:paraId="396CC752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1D27651E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0B5EEF97" w14:textId="77777777" w:rsidR="00073E32" w:rsidRPr="00E2457C" w:rsidRDefault="00073E32" w:rsidP="0003798B">
            <w:pPr>
              <w:rPr>
                <w:sz w:val="24"/>
              </w:rPr>
            </w:pPr>
          </w:p>
        </w:tc>
      </w:tr>
      <w:tr w:rsidR="00073E32" w:rsidRPr="00E2457C" w14:paraId="178B8EA2" w14:textId="77777777" w:rsidTr="00073E32">
        <w:trPr>
          <w:trHeight w:val="454"/>
        </w:trPr>
        <w:tc>
          <w:tcPr>
            <w:tcW w:w="3510" w:type="dxa"/>
          </w:tcPr>
          <w:p w14:paraId="0CA85F6E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133" w:type="dxa"/>
          </w:tcPr>
          <w:p w14:paraId="3261BD87" w14:textId="77777777" w:rsidR="00073E32" w:rsidRPr="00E2457C" w:rsidRDefault="00073E32" w:rsidP="0003798B">
            <w:pPr>
              <w:rPr>
                <w:sz w:val="24"/>
              </w:rPr>
            </w:pPr>
          </w:p>
        </w:tc>
        <w:tc>
          <w:tcPr>
            <w:tcW w:w="3211" w:type="dxa"/>
          </w:tcPr>
          <w:p w14:paraId="6AB0B138" w14:textId="77777777" w:rsidR="00073E32" w:rsidRPr="00E2457C" w:rsidRDefault="00073E32" w:rsidP="0003798B">
            <w:pPr>
              <w:rPr>
                <w:sz w:val="24"/>
              </w:rPr>
            </w:pPr>
          </w:p>
        </w:tc>
      </w:tr>
    </w:tbl>
    <w:p w14:paraId="5FEB95CC" w14:textId="77777777" w:rsidR="005F3406" w:rsidRPr="00073E32" w:rsidRDefault="005F3406" w:rsidP="005F3406">
      <w:pPr>
        <w:jc w:val="both"/>
        <w:rPr>
          <w:rFonts w:ascii="Calibri" w:hAnsi="Calibri"/>
          <w:bCs/>
          <w:sz w:val="24"/>
          <w:szCs w:val="24"/>
        </w:rPr>
      </w:pPr>
    </w:p>
    <w:p w14:paraId="6BDE8EBF" w14:textId="77777777" w:rsidR="00BD1B06" w:rsidRPr="00073E32" w:rsidRDefault="005F3406" w:rsidP="00BD1B06">
      <w:pPr>
        <w:ind w:left="708" w:firstLine="708"/>
        <w:jc w:val="both"/>
        <w:rPr>
          <w:rFonts w:ascii="Calibri" w:hAnsi="Calibri"/>
          <w:b/>
          <w:bCs/>
          <w:sz w:val="24"/>
          <w:szCs w:val="24"/>
        </w:rPr>
      </w:pPr>
      <w:r w:rsidRPr="00073E32">
        <w:rPr>
          <w:rFonts w:ascii="Calibri" w:hAnsi="Calibri"/>
          <w:b/>
          <w:bCs/>
          <w:sz w:val="24"/>
          <w:szCs w:val="24"/>
        </w:rPr>
        <w:t>Data</w:t>
      </w:r>
      <w:r w:rsidR="00BD1B06" w:rsidRPr="00073E32">
        <w:rPr>
          <w:rFonts w:ascii="Calibri" w:hAnsi="Calibri"/>
          <w:b/>
          <w:bCs/>
          <w:sz w:val="24"/>
          <w:szCs w:val="24"/>
        </w:rPr>
        <w:t xml:space="preserve"> </w:t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</w:r>
      <w:r w:rsidR="00BD1B06" w:rsidRPr="00073E32">
        <w:rPr>
          <w:rFonts w:ascii="Calibri" w:hAnsi="Calibri"/>
          <w:b/>
          <w:bCs/>
          <w:sz w:val="24"/>
          <w:szCs w:val="24"/>
        </w:rPr>
        <w:tab/>
        <w:t>Il Coordinatore</w:t>
      </w:r>
    </w:p>
    <w:p w14:paraId="541714D8" w14:textId="77777777" w:rsidR="00BD1B06" w:rsidRPr="00073E32" w:rsidRDefault="00BD1B06" w:rsidP="00BD1B06">
      <w:pPr>
        <w:ind w:left="708" w:firstLine="708"/>
        <w:jc w:val="both"/>
        <w:rPr>
          <w:rFonts w:ascii="Calibri" w:hAnsi="Calibri"/>
          <w:bCs/>
          <w:sz w:val="24"/>
          <w:szCs w:val="24"/>
        </w:rPr>
      </w:pPr>
    </w:p>
    <w:p w14:paraId="14878C32" w14:textId="77777777" w:rsidR="00BD1B06" w:rsidRPr="00073E32" w:rsidRDefault="005F3406" w:rsidP="00BD1B06">
      <w:pPr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>______</w:t>
      </w:r>
      <w:r w:rsidR="00BD1B06" w:rsidRPr="00073E32">
        <w:rPr>
          <w:rFonts w:ascii="Calibri" w:hAnsi="Calibri"/>
          <w:bCs/>
          <w:sz w:val="24"/>
          <w:szCs w:val="24"/>
        </w:rPr>
        <w:t>___________________</w:t>
      </w:r>
      <w:r w:rsidRPr="00073E32">
        <w:rPr>
          <w:rFonts w:ascii="Calibri" w:hAnsi="Calibri"/>
          <w:bCs/>
          <w:sz w:val="24"/>
          <w:szCs w:val="24"/>
        </w:rPr>
        <w:t>__</w:t>
      </w:r>
      <w:r w:rsidR="00BD1B06" w:rsidRPr="00073E32">
        <w:rPr>
          <w:rFonts w:ascii="Calibri" w:hAnsi="Calibri"/>
          <w:bCs/>
          <w:sz w:val="24"/>
          <w:szCs w:val="24"/>
        </w:rPr>
        <w:tab/>
      </w:r>
      <w:r w:rsidR="00BD1B06" w:rsidRPr="00073E32">
        <w:rPr>
          <w:rFonts w:ascii="Calibri" w:hAnsi="Calibri"/>
          <w:bCs/>
          <w:sz w:val="24"/>
          <w:szCs w:val="24"/>
        </w:rPr>
        <w:tab/>
        <w:t xml:space="preserve">   </w:t>
      </w:r>
      <w:r w:rsidR="00BD1B06" w:rsidRPr="00073E32">
        <w:rPr>
          <w:rFonts w:ascii="Calibri" w:hAnsi="Calibri"/>
          <w:bCs/>
          <w:sz w:val="24"/>
          <w:szCs w:val="24"/>
        </w:rPr>
        <w:tab/>
      </w:r>
      <w:r w:rsidR="00BD1B06" w:rsidRPr="00073E32">
        <w:rPr>
          <w:rFonts w:ascii="Calibri" w:hAnsi="Calibri"/>
          <w:bCs/>
          <w:sz w:val="24"/>
          <w:szCs w:val="24"/>
        </w:rPr>
        <w:tab/>
      </w:r>
      <w:r w:rsidR="00BD1B06" w:rsidRPr="00073E32">
        <w:rPr>
          <w:rFonts w:ascii="Calibri" w:hAnsi="Calibri"/>
          <w:bCs/>
          <w:sz w:val="24"/>
          <w:szCs w:val="24"/>
        </w:rPr>
        <w:tab/>
        <w:t>___________________________</w:t>
      </w:r>
    </w:p>
    <w:p w14:paraId="2F1A18F5" w14:textId="77777777" w:rsidR="00BD1B06" w:rsidRPr="00073E32" w:rsidRDefault="00BD1B06" w:rsidP="005F3406">
      <w:pPr>
        <w:jc w:val="both"/>
        <w:rPr>
          <w:rFonts w:ascii="Calibri" w:hAnsi="Calibri"/>
          <w:bCs/>
          <w:sz w:val="24"/>
          <w:szCs w:val="24"/>
        </w:rPr>
      </w:pPr>
      <w:r w:rsidRPr="00073E32">
        <w:rPr>
          <w:rFonts w:ascii="Calibri" w:hAnsi="Calibri"/>
          <w:bCs/>
          <w:sz w:val="24"/>
          <w:szCs w:val="24"/>
        </w:rPr>
        <w:t xml:space="preserve">  </w:t>
      </w:r>
    </w:p>
    <w:p w14:paraId="173C2AB9" w14:textId="77777777" w:rsidR="00E2457C" w:rsidRPr="00073E32" w:rsidRDefault="00BD1B06" w:rsidP="00BD1B06">
      <w:pPr>
        <w:ind w:left="3544"/>
        <w:jc w:val="both"/>
        <w:rPr>
          <w:rFonts w:ascii="Calibri" w:hAnsi="Calibri"/>
        </w:rPr>
      </w:pPr>
      <w:r>
        <w:rPr>
          <w:rFonts w:ascii="TimesNewRomanPS-BoldMT" w:hAnsi="TimesNewRomanPS-BoldMT" w:cs="TimesNewRomanPS-BoldMT"/>
          <w:b/>
          <w:bCs/>
          <w:kern w:val="0"/>
          <w:lang w:eastAsia="it-IT"/>
        </w:rPr>
        <w:t xml:space="preserve">            </w:t>
      </w:r>
    </w:p>
    <w:sectPr w:rsidR="00E2457C" w:rsidRPr="00073E32" w:rsidSect="006B7DD6">
      <w:headerReference w:type="default" r:id="rId7"/>
      <w:footerReference w:type="default" r:id="rId8"/>
      <w:pgSz w:w="11906" w:h="16838"/>
      <w:pgMar w:top="689" w:right="1274" w:bottom="1134" w:left="993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754CA" w14:textId="77777777" w:rsidR="00A27354" w:rsidRDefault="00A27354" w:rsidP="00D643A6">
      <w:r>
        <w:separator/>
      </w:r>
    </w:p>
  </w:endnote>
  <w:endnote w:type="continuationSeparator" w:id="0">
    <w:p w14:paraId="12443E51" w14:textId="77777777" w:rsidR="00A27354" w:rsidRDefault="00A27354" w:rsidP="00D6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BB89" w14:textId="77777777" w:rsidR="00073E32" w:rsidRPr="00073E32" w:rsidRDefault="00073E32" w:rsidP="00073E32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>
      <w:rPr>
        <w:rFonts w:ascii="Cambria" w:hAnsi="Cambria"/>
        <w:lang w:val="it-IT"/>
      </w:rPr>
      <w:t>BES - Scheda Monitoraggio CdC</w:t>
    </w:r>
    <w:r w:rsidRPr="00073E32">
      <w:rPr>
        <w:rFonts w:ascii="Cambria" w:hAnsi="Cambria"/>
        <w:lang w:val="it-IT"/>
      </w:rPr>
      <w:tab/>
      <w:t xml:space="preserve">Pag. </w:t>
    </w:r>
    <w:r w:rsidRPr="00073E32">
      <w:rPr>
        <w:rFonts w:ascii="Calibri" w:hAnsi="Calibri"/>
      </w:rPr>
      <w:fldChar w:fldCharType="begin"/>
    </w:r>
    <w:r>
      <w:instrText>PAGE   \* MERGEFORMAT</w:instrText>
    </w:r>
    <w:r w:rsidRPr="00073E32">
      <w:rPr>
        <w:rFonts w:ascii="Calibri" w:hAnsi="Calibri"/>
      </w:rPr>
      <w:fldChar w:fldCharType="separate"/>
    </w:r>
    <w:r w:rsidR="00753330" w:rsidRPr="00753330">
      <w:rPr>
        <w:rFonts w:ascii="Cambria" w:hAnsi="Cambria"/>
        <w:noProof/>
        <w:lang w:val="it-IT"/>
      </w:rPr>
      <w:t>4</w:t>
    </w:r>
    <w:r w:rsidRPr="00073E32">
      <w:rPr>
        <w:rFonts w:ascii="Cambria" w:hAnsi="Cambria"/>
      </w:rPr>
      <w:fldChar w:fldCharType="end"/>
    </w:r>
  </w:p>
  <w:p w14:paraId="7AF14A89" w14:textId="77777777" w:rsidR="00073E32" w:rsidRDefault="00073E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BFD98" w14:textId="77777777" w:rsidR="00A27354" w:rsidRDefault="00A27354" w:rsidP="00D643A6">
      <w:r>
        <w:separator/>
      </w:r>
    </w:p>
  </w:footnote>
  <w:footnote w:type="continuationSeparator" w:id="0">
    <w:p w14:paraId="1E1B66DB" w14:textId="77777777" w:rsidR="00A27354" w:rsidRDefault="00A27354" w:rsidP="00D6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1218" w14:textId="659B4731" w:rsidR="00D643A6" w:rsidRPr="006B7DD6" w:rsidRDefault="006B7DD6" w:rsidP="006B7DD6">
    <w:pPr>
      <w:pBdr>
        <w:bottom w:val="single" w:sz="6" w:space="1" w:color="auto"/>
      </w:pBdr>
      <w:ind w:left="-284" w:right="-284"/>
      <w:rPr>
        <w:b/>
        <w:iCs/>
        <w:sz w:val="16"/>
        <w:szCs w:val="16"/>
        <w:lang w:eastAsia="it-IT"/>
      </w:rPr>
    </w:pPr>
    <w:r w:rsidRPr="006B7DD6">
      <w:rPr>
        <w:sz w:val="28"/>
        <w:szCs w:val="28"/>
      </w:rPr>
      <w:t>B. FOCACCIA ISTITUTO ISTRUZIONE SUPERIORE</w:t>
    </w:r>
    <w:r>
      <w:rPr>
        <w:sz w:val="28"/>
        <w:szCs w:val="28"/>
      </w:rPr>
      <w:t xml:space="preserve">                            </w:t>
    </w:r>
    <w:r w:rsidR="0003688F">
      <w:rPr>
        <w:noProof/>
      </w:rPr>
      <w:drawing>
        <wp:inline distT="0" distB="0" distL="0" distR="0" wp14:anchorId="66EF4A48" wp14:editId="7C3DB024">
          <wp:extent cx="981075" cy="8382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44DC2F" w14:textId="77777777" w:rsidR="00D643A6" w:rsidRPr="006B7DD6" w:rsidRDefault="00D643A6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 w15:restartNumberingAfterBreak="0">
    <w:nsid w:val="22B536CE"/>
    <w:multiLevelType w:val="hybridMultilevel"/>
    <w:tmpl w:val="69BCC09A"/>
    <w:lvl w:ilvl="0" w:tplc="1A36E678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83231CC"/>
    <w:multiLevelType w:val="hybridMultilevel"/>
    <w:tmpl w:val="5ECEA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2446D"/>
    <w:multiLevelType w:val="hybridMultilevel"/>
    <w:tmpl w:val="A67C539E"/>
    <w:lvl w:ilvl="0" w:tplc="66D4748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8342997"/>
    <w:multiLevelType w:val="hybridMultilevel"/>
    <w:tmpl w:val="E258E33C"/>
    <w:lvl w:ilvl="0" w:tplc="1A36E678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2756E4"/>
    <w:multiLevelType w:val="hybridMultilevel"/>
    <w:tmpl w:val="B2C6E9FA"/>
    <w:lvl w:ilvl="0" w:tplc="66D4748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70031360">
    <w:abstractNumId w:val="0"/>
  </w:num>
  <w:num w:numId="2" w16cid:durableId="746075642">
    <w:abstractNumId w:val="1"/>
  </w:num>
  <w:num w:numId="3" w16cid:durableId="1963612164">
    <w:abstractNumId w:val="6"/>
  </w:num>
  <w:num w:numId="4" w16cid:durableId="1304847892">
    <w:abstractNumId w:val="3"/>
  </w:num>
  <w:num w:numId="5" w16cid:durableId="1703893660">
    <w:abstractNumId w:val="2"/>
  </w:num>
  <w:num w:numId="6" w16cid:durableId="1244027148">
    <w:abstractNumId w:val="5"/>
  </w:num>
  <w:num w:numId="7" w16cid:durableId="1751388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32"/>
    <w:rsid w:val="00002A28"/>
    <w:rsid w:val="00004B14"/>
    <w:rsid w:val="00004BBA"/>
    <w:rsid w:val="00006AFB"/>
    <w:rsid w:val="00007756"/>
    <w:rsid w:val="000104E3"/>
    <w:rsid w:val="0001101B"/>
    <w:rsid w:val="00011D53"/>
    <w:rsid w:val="00014EEA"/>
    <w:rsid w:val="0001552E"/>
    <w:rsid w:val="00020A4A"/>
    <w:rsid w:val="000212AC"/>
    <w:rsid w:val="000216EC"/>
    <w:rsid w:val="0002283F"/>
    <w:rsid w:val="00022DD7"/>
    <w:rsid w:val="0003054B"/>
    <w:rsid w:val="00030AED"/>
    <w:rsid w:val="00034E32"/>
    <w:rsid w:val="0003688F"/>
    <w:rsid w:val="0003798B"/>
    <w:rsid w:val="00040179"/>
    <w:rsid w:val="00040690"/>
    <w:rsid w:val="00041E26"/>
    <w:rsid w:val="00042C71"/>
    <w:rsid w:val="00042D8D"/>
    <w:rsid w:val="000435A1"/>
    <w:rsid w:val="00043AA9"/>
    <w:rsid w:val="00046469"/>
    <w:rsid w:val="00052AAD"/>
    <w:rsid w:val="00057586"/>
    <w:rsid w:val="00062323"/>
    <w:rsid w:val="00062D1F"/>
    <w:rsid w:val="000640DD"/>
    <w:rsid w:val="000700EF"/>
    <w:rsid w:val="000705F7"/>
    <w:rsid w:val="00071337"/>
    <w:rsid w:val="0007201B"/>
    <w:rsid w:val="0007376A"/>
    <w:rsid w:val="00073E32"/>
    <w:rsid w:val="00073FA2"/>
    <w:rsid w:val="00074420"/>
    <w:rsid w:val="00075094"/>
    <w:rsid w:val="00075290"/>
    <w:rsid w:val="00083AEE"/>
    <w:rsid w:val="00083C9C"/>
    <w:rsid w:val="0008554C"/>
    <w:rsid w:val="00085714"/>
    <w:rsid w:val="00085F93"/>
    <w:rsid w:val="00085FAC"/>
    <w:rsid w:val="00086D11"/>
    <w:rsid w:val="000904E9"/>
    <w:rsid w:val="00092C0A"/>
    <w:rsid w:val="00093FF5"/>
    <w:rsid w:val="00094674"/>
    <w:rsid w:val="000957A6"/>
    <w:rsid w:val="00096796"/>
    <w:rsid w:val="00097526"/>
    <w:rsid w:val="00097C59"/>
    <w:rsid w:val="000A10EA"/>
    <w:rsid w:val="000A1A8F"/>
    <w:rsid w:val="000A3AD4"/>
    <w:rsid w:val="000A60C8"/>
    <w:rsid w:val="000A6FF5"/>
    <w:rsid w:val="000B0B8D"/>
    <w:rsid w:val="000B0D3D"/>
    <w:rsid w:val="000B27BB"/>
    <w:rsid w:val="000B4CB3"/>
    <w:rsid w:val="000B4F8D"/>
    <w:rsid w:val="000B6258"/>
    <w:rsid w:val="000B6FF2"/>
    <w:rsid w:val="000C2811"/>
    <w:rsid w:val="000C3AAF"/>
    <w:rsid w:val="000E1151"/>
    <w:rsid w:val="000E1E51"/>
    <w:rsid w:val="000E1FC5"/>
    <w:rsid w:val="000E2BC2"/>
    <w:rsid w:val="000E5121"/>
    <w:rsid w:val="000E5362"/>
    <w:rsid w:val="000E55C2"/>
    <w:rsid w:val="000E5D89"/>
    <w:rsid w:val="000F1B60"/>
    <w:rsid w:val="00101150"/>
    <w:rsid w:val="00103FDC"/>
    <w:rsid w:val="00105059"/>
    <w:rsid w:val="0011335A"/>
    <w:rsid w:val="0011411E"/>
    <w:rsid w:val="001166EE"/>
    <w:rsid w:val="0011753B"/>
    <w:rsid w:val="00122423"/>
    <w:rsid w:val="00122BC4"/>
    <w:rsid w:val="00126781"/>
    <w:rsid w:val="00126B72"/>
    <w:rsid w:val="00130BBF"/>
    <w:rsid w:val="001311C0"/>
    <w:rsid w:val="00131D43"/>
    <w:rsid w:val="0013235E"/>
    <w:rsid w:val="001326FE"/>
    <w:rsid w:val="00133328"/>
    <w:rsid w:val="0013489C"/>
    <w:rsid w:val="001349E4"/>
    <w:rsid w:val="00134F23"/>
    <w:rsid w:val="00140948"/>
    <w:rsid w:val="0014158F"/>
    <w:rsid w:val="0014196D"/>
    <w:rsid w:val="0014434D"/>
    <w:rsid w:val="001448A4"/>
    <w:rsid w:val="0014585F"/>
    <w:rsid w:val="0014700C"/>
    <w:rsid w:val="0015011F"/>
    <w:rsid w:val="00150F8A"/>
    <w:rsid w:val="0015340D"/>
    <w:rsid w:val="00154295"/>
    <w:rsid w:val="00154E74"/>
    <w:rsid w:val="001556ED"/>
    <w:rsid w:val="001561A1"/>
    <w:rsid w:val="00157A5C"/>
    <w:rsid w:val="001614C2"/>
    <w:rsid w:val="0016151F"/>
    <w:rsid w:val="00163C52"/>
    <w:rsid w:val="00166C23"/>
    <w:rsid w:val="001675D5"/>
    <w:rsid w:val="00171B49"/>
    <w:rsid w:val="001772FB"/>
    <w:rsid w:val="00181559"/>
    <w:rsid w:val="00182474"/>
    <w:rsid w:val="00183347"/>
    <w:rsid w:val="00183F6E"/>
    <w:rsid w:val="00184C3D"/>
    <w:rsid w:val="0018797C"/>
    <w:rsid w:val="001913E6"/>
    <w:rsid w:val="00192980"/>
    <w:rsid w:val="00192B5D"/>
    <w:rsid w:val="00197309"/>
    <w:rsid w:val="00197A82"/>
    <w:rsid w:val="001A0612"/>
    <w:rsid w:val="001A07C0"/>
    <w:rsid w:val="001A0993"/>
    <w:rsid w:val="001A4F21"/>
    <w:rsid w:val="001A61DA"/>
    <w:rsid w:val="001A6278"/>
    <w:rsid w:val="001A701D"/>
    <w:rsid w:val="001B6906"/>
    <w:rsid w:val="001B7D25"/>
    <w:rsid w:val="001C038F"/>
    <w:rsid w:val="001C0532"/>
    <w:rsid w:val="001C0A94"/>
    <w:rsid w:val="001C0E54"/>
    <w:rsid w:val="001C3C4E"/>
    <w:rsid w:val="001C6ED5"/>
    <w:rsid w:val="001C702C"/>
    <w:rsid w:val="001C74F3"/>
    <w:rsid w:val="001D15B1"/>
    <w:rsid w:val="001D4BC6"/>
    <w:rsid w:val="001D6200"/>
    <w:rsid w:val="001E01FC"/>
    <w:rsid w:val="001E03FF"/>
    <w:rsid w:val="001E1140"/>
    <w:rsid w:val="001E17B3"/>
    <w:rsid w:val="001E2F3A"/>
    <w:rsid w:val="001E3CC5"/>
    <w:rsid w:val="001E6A2E"/>
    <w:rsid w:val="001E6A74"/>
    <w:rsid w:val="001E7165"/>
    <w:rsid w:val="001F0092"/>
    <w:rsid w:val="001F01B9"/>
    <w:rsid w:val="001F3100"/>
    <w:rsid w:val="001F620A"/>
    <w:rsid w:val="0020089E"/>
    <w:rsid w:val="0020208C"/>
    <w:rsid w:val="00204E8C"/>
    <w:rsid w:val="00206B2A"/>
    <w:rsid w:val="0021037E"/>
    <w:rsid w:val="002104A9"/>
    <w:rsid w:val="00210AE9"/>
    <w:rsid w:val="00211233"/>
    <w:rsid w:val="00214E31"/>
    <w:rsid w:val="0021606B"/>
    <w:rsid w:val="00217172"/>
    <w:rsid w:val="0022084A"/>
    <w:rsid w:val="00221791"/>
    <w:rsid w:val="0022266A"/>
    <w:rsid w:val="00227CF0"/>
    <w:rsid w:val="0023004C"/>
    <w:rsid w:val="0023058B"/>
    <w:rsid w:val="00230D71"/>
    <w:rsid w:val="00231EB7"/>
    <w:rsid w:val="002326E1"/>
    <w:rsid w:val="0023287B"/>
    <w:rsid w:val="00232BDE"/>
    <w:rsid w:val="0023473F"/>
    <w:rsid w:val="00237916"/>
    <w:rsid w:val="00241596"/>
    <w:rsid w:val="00242180"/>
    <w:rsid w:val="002437CF"/>
    <w:rsid w:val="00243FB0"/>
    <w:rsid w:val="002441CA"/>
    <w:rsid w:val="002466F6"/>
    <w:rsid w:val="00251226"/>
    <w:rsid w:val="00251E36"/>
    <w:rsid w:val="00255AD4"/>
    <w:rsid w:val="00262648"/>
    <w:rsid w:val="00263E71"/>
    <w:rsid w:val="00263E8A"/>
    <w:rsid w:val="00265163"/>
    <w:rsid w:val="0026633E"/>
    <w:rsid w:val="002665E6"/>
    <w:rsid w:val="00271242"/>
    <w:rsid w:val="00271BAF"/>
    <w:rsid w:val="00272E34"/>
    <w:rsid w:val="00273391"/>
    <w:rsid w:val="00273F19"/>
    <w:rsid w:val="00274EC7"/>
    <w:rsid w:val="00277275"/>
    <w:rsid w:val="00277BB3"/>
    <w:rsid w:val="00280E0E"/>
    <w:rsid w:val="00282253"/>
    <w:rsid w:val="002833F9"/>
    <w:rsid w:val="00283BFB"/>
    <w:rsid w:val="0028473E"/>
    <w:rsid w:val="00284CA3"/>
    <w:rsid w:val="00284E56"/>
    <w:rsid w:val="002850D7"/>
    <w:rsid w:val="00285AD6"/>
    <w:rsid w:val="00285FF1"/>
    <w:rsid w:val="00287268"/>
    <w:rsid w:val="0028794A"/>
    <w:rsid w:val="00292266"/>
    <w:rsid w:val="002A0406"/>
    <w:rsid w:val="002A141B"/>
    <w:rsid w:val="002A2708"/>
    <w:rsid w:val="002A2A23"/>
    <w:rsid w:val="002A47EA"/>
    <w:rsid w:val="002A48CA"/>
    <w:rsid w:val="002A4E96"/>
    <w:rsid w:val="002A6DA3"/>
    <w:rsid w:val="002A705E"/>
    <w:rsid w:val="002A7656"/>
    <w:rsid w:val="002B6085"/>
    <w:rsid w:val="002B6F83"/>
    <w:rsid w:val="002C2731"/>
    <w:rsid w:val="002C29A5"/>
    <w:rsid w:val="002C32D3"/>
    <w:rsid w:val="002C632F"/>
    <w:rsid w:val="002D047F"/>
    <w:rsid w:val="002D071F"/>
    <w:rsid w:val="002D151E"/>
    <w:rsid w:val="002D20A1"/>
    <w:rsid w:val="002D3283"/>
    <w:rsid w:val="002D690C"/>
    <w:rsid w:val="002D6C46"/>
    <w:rsid w:val="002D7AFE"/>
    <w:rsid w:val="002E390E"/>
    <w:rsid w:val="002F0CC2"/>
    <w:rsid w:val="002F2257"/>
    <w:rsid w:val="002F57D4"/>
    <w:rsid w:val="003021B3"/>
    <w:rsid w:val="00304D1C"/>
    <w:rsid w:val="0030623C"/>
    <w:rsid w:val="00310329"/>
    <w:rsid w:val="00312C08"/>
    <w:rsid w:val="00313D81"/>
    <w:rsid w:val="00314B34"/>
    <w:rsid w:val="0031703F"/>
    <w:rsid w:val="003202E5"/>
    <w:rsid w:val="0032072D"/>
    <w:rsid w:val="00322AC8"/>
    <w:rsid w:val="003352E1"/>
    <w:rsid w:val="003360D8"/>
    <w:rsid w:val="0033705E"/>
    <w:rsid w:val="003434C9"/>
    <w:rsid w:val="00344DFA"/>
    <w:rsid w:val="00351B30"/>
    <w:rsid w:val="00351E51"/>
    <w:rsid w:val="003550C6"/>
    <w:rsid w:val="00357084"/>
    <w:rsid w:val="00357F94"/>
    <w:rsid w:val="0036110B"/>
    <w:rsid w:val="003662B5"/>
    <w:rsid w:val="00366720"/>
    <w:rsid w:val="003723DA"/>
    <w:rsid w:val="0037355C"/>
    <w:rsid w:val="00376C3C"/>
    <w:rsid w:val="00376F5B"/>
    <w:rsid w:val="00380272"/>
    <w:rsid w:val="00384776"/>
    <w:rsid w:val="00384C7B"/>
    <w:rsid w:val="00385EC0"/>
    <w:rsid w:val="00391806"/>
    <w:rsid w:val="00395324"/>
    <w:rsid w:val="003A098D"/>
    <w:rsid w:val="003A28C6"/>
    <w:rsid w:val="003A4E53"/>
    <w:rsid w:val="003A50F3"/>
    <w:rsid w:val="003A64F6"/>
    <w:rsid w:val="003A759A"/>
    <w:rsid w:val="003A7B92"/>
    <w:rsid w:val="003C418B"/>
    <w:rsid w:val="003D3141"/>
    <w:rsid w:val="003D3153"/>
    <w:rsid w:val="003D529B"/>
    <w:rsid w:val="003D5E8D"/>
    <w:rsid w:val="003D5EEE"/>
    <w:rsid w:val="003E14C4"/>
    <w:rsid w:val="003E3CBF"/>
    <w:rsid w:val="003E67C4"/>
    <w:rsid w:val="003F0962"/>
    <w:rsid w:val="003F20F1"/>
    <w:rsid w:val="003F5857"/>
    <w:rsid w:val="003F6A1B"/>
    <w:rsid w:val="0040010F"/>
    <w:rsid w:val="00401B46"/>
    <w:rsid w:val="0040232E"/>
    <w:rsid w:val="00402BC6"/>
    <w:rsid w:val="004031C6"/>
    <w:rsid w:val="00403DF1"/>
    <w:rsid w:val="00405C35"/>
    <w:rsid w:val="0041007D"/>
    <w:rsid w:val="00410112"/>
    <w:rsid w:val="0041099B"/>
    <w:rsid w:val="00412FDF"/>
    <w:rsid w:val="004155D9"/>
    <w:rsid w:val="00417572"/>
    <w:rsid w:val="004203AC"/>
    <w:rsid w:val="004204BF"/>
    <w:rsid w:val="00423B82"/>
    <w:rsid w:val="004274C7"/>
    <w:rsid w:val="00431106"/>
    <w:rsid w:val="00431AFE"/>
    <w:rsid w:val="00434C43"/>
    <w:rsid w:val="004363A9"/>
    <w:rsid w:val="0044125B"/>
    <w:rsid w:val="004449B7"/>
    <w:rsid w:val="004459A0"/>
    <w:rsid w:val="00445DFB"/>
    <w:rsid w:val="00447CD5"/>
    <w:rsid w:val="00451FB3"/>
    <w:rsid w:val="00452865"/>
    <w:rsid w:val="00453334"/>
    <w:rsid w:val="00454213"/>
    <w:rsid w:val="00454A56"/>
    <w:rsid w:val="00455769"/>
    <w:rsid w:val="00455917"/>
    <w:rsid w:val="00462A82"/>
    <w:rsid w:val="004649FD"/>
    <w:rsid w:val="00464D1E"/>
    <w:rsid w:val="00466918"/>
    <w:rsid w:val="00466C5C"/>
    <w:rsid w:val="00471E59"/>
    <w:rsid w:val="004806A6"/>
    <w:rsid w:val="00480B44"/>
    <w:rsid w:val="00481D64"/>
    <w:rsid w:val="00483C37"/>
    <w:rsid w:val="00486C60"/>
    <w:rsid w:val="00493C85"/>
    <w:rsid w:val="0049607B"/>
    <w:rsid w:val="004A08DA"/>
    <w:rsid w:val="004A2780"/>
    <w:rsid w:val="004A3D9C"/>
    <w:rsid w:val="004A46FC"/>
    <w:rsid w:val="004B02D2"/>
    <w:rsid w:val="004B1BE7"/>
    <w:rsid w:val="004C51D5"/>
    <w:rsid w:val="004C6B0C"/>
    <w:rsid w:val="004C78D9"/>
    <w:rsid w:val="004D0005"/>
    <w:rsid w:val="004D2512"/>
    <w:rsid w:val="004D3A0C"/>
    <w:rsid w:val="004D3E6D"/>
    <w:rsid w:val="004D7D6A"/>
    <w:rsid w:val="004E1E41"/>
    <w:rsid w:val="004E254A"/>
    <w:rsid w:val="004E3F1C"/>
    <w:rsid w:val="004E4429"/>
    <w:rsid w:val="004E472F"/>
    <w:rsid w:val="004E5DA0"/>
    <w:rsid w:val="004E6036"/>
    <w:rsid w:val="004F018F"/>
    <w:rsid w:val="004F332B"/>
    <w:rsid w:val="004F4742"/>
    <w:rsid w:val="004F5822"/>
    <w:rsid w:val="004F5858"/>
    <w:rsid w:val="004F5871"/>
    <w:rsid w:val="004F5AC4"/>
    <w:rsid w:val="004F5EF0"/>
    <w:rsid w:val="005026A3"/>
    <w:rsid w:val="00503D9C"/>
    <w:rsid w:val="0050505D"/>
    <w:rsid w:val="005052DB"/>
    <w:rsid w:val="00505D9E"/>
    <w:rsid w:val="00506DB4"/>
    <w:rsid w:val="00507584"/>
    <w:rsid w:val="00507C5B"/>
    <w:rsid w:val="00507D19"/>
    <w:rsid w:val="00510C0E"/>
    <w:rsid w:val="00511132"/>
    <w:rsid w:val="0051283B"/>
    <w:rsid w:val="00513266"/>
    <w:rsid w:val="005150A5"/>
    <w:rsid w:val="005179B1"/>
    <w:rsid w:val="00520D15"/>
    <w:rsid w:val="0052197C"/>
    <w:rsid w:val="0052375B"/>
    <w:rsid w:val="005246CF"/>
    <w:rsid w:val="005312A7"/>
    <w:rsid w:val="00531F61"/>
    <w:rsid w:val="0053373F"/>
    <w:rsid w:val="00533E77"/>
    <w:rsid w:val="0053474D"/>
    <w:rsid w:val="005347B8"/>
    <w:rsid w:val="00535A50"/>
    <w:rsid w:val="0053712E"/>
    <w:rsid w:val="00537764"/>
    <w:rsid w:val="00537AF5"/>
    <w:rsid w:val="005444D6"/>
    <w:rsid w:val="00545BD8"/>
    <w:rsid w:val="00550E6B"/>
    <w:rsid w:val="00552913"/>
    <w:rsid w:val="00552E35"/>
    <w:rsid w:val="005533EA"/>
    <w:rsid w:val="00554168"/>
    <w:rsid w:val="00556929"/>
    <w:rsid w:val="00556E6B"/>
    <w:rsid w:val="00560DC0"/>
    <w:rsid w:val="0056351D"/>
    <w:rsid w:val="005649B0"/>
    <w:rsid w:val="0056574D"/>
    <w:rsid w:val="00566394"/>
    <w:rsid w:val="00566806"/>
    <w:rsid w:val="00567312"/>
    <w:rsid w:val="00567DFB"/>
    <w:rsid w:val="00567E35"/>
    <w:rsid w:val="00570F26"/>
    <w:rsid w:val="00575154"/>
    <w:rsid w:val="00575C4C"/>
    <w:rsid w:val="00582A06"/>
    <w:rsid w:val="00585748"/>
    <w:rsid w:val="00586C4C"/>
    <w:rsid w:val="00595BFC"/>
    <w:rsid w:val="005A0206"/>
    <w:rsid w:val="005A112F"/>
    <w:rsid w:val="005A5526"/>
    <w:rsid w:val="005A61CD"/>
    <w:rsid w:val="005A6EE7"/>
    <w:rsid w:val="005B0848"/>
    <w:rsid w:val="005B1077"/>
    <w:rsid w:val="005B10C7"/>
    <w:rsid w:val="005B1FDF"/>
    <w:rsid w:val="005B2605"/>
    <w:rsid w:val="005B2C97"/>
    <w:rsid w:val="005B53A3"/>
    <w:rsid w:val="005C0200"/>
    <w:rsid w:val="005C2B68"/>
    <w:rsid w:val="005C3979"/>
    <w:rsid w:val="005C41F3"/>
    <w:rsid w:val="005C5461"/>
    <w:rsid w:val="005C59FB"/>
    <w:rsid w:val="005C6A67"/>
    <w:rsid w:val="005C7681"/>
    <w:rsid w:val="005D2C8D"/>
    <w:rsid w:val="005D38C8"/>
    <w:rsid w:val="005E5145"/>
    <w:rsid w:val="005E71CA"/>
    <w:rsid w:val="005F0CF9"/>
    <w:rsid w:val="005F17C3"/>
    <w:rsid w:val="005F3406"/>
    <w:rsid w:val="005F3876"/>
    <w:rsid w:val="005F711C"/>
    <w:rsid w:val="006034DA"/>
    <w:rsid w:val="00605B58"/>
    <w:rsid w:val="006063D6"/>
    <w:rsid w:val="00607F29"/>
    <w:rsid w:val="00611640"/>
    <w:rsid w:val="00613E5D"/>
    <w:rsid w:val="006144E3"/>
    <w:rsid w:val="0061477C"/>
    <w:rsid w:val="00614D34"/>
    <w:rsid w:val="0061581C"/>
    <w:rsid w:val="00615BD3"/>
    <w:rsid w:val="006168FF"/>
    <w:rsid w:val="0062119A"/>
    <w:rsid w:val="00622C37"/>
    <w:rsid w:val="00623A6B"/>
    <w:rsid w:val="006245E6"/>
    <w:rsid w:val="00627760"/>
    <w:rsid w:val="00627792"/>
    <w:rsid w:val="006366B9"/>
    <w:rsid w:val="00636CA5"/>
    <w:rsid w:val="00637F3F"/>
    <w:rsid w:val="00637F91"/>
    <w:rsid w:val="006400A0"/>
    <w:rsid w:val="00640599"/>
    <w:rsid w:val="00641E21"/>
    <w:rsid w:val="006427D8"/>
    <w:rsid w:val="006452A9"/>
    <w:rsid w:val="00645BEB"/>
    <w:rsid w:val="006475B4"/>
    <w:rsid w:val="0065165B"/>
    <w:rsid w:val="00651847"/>
    <w:rsid w:val="00652EFA"/>
    <w:rsid w:val="0065307C"/>
    <w:rsid w:val="006555F0"/>
    <w:rsid w:val="00656C41"/>
    <w:rsid w:val="00665D7A"/>
    <w:rsid w:val="00665E52"/>
    <w:rsid w:val="0066674B"/>
    <w:rsid w:val="00670E9E"/>
    <w:rsid w:val="0067122C"/>
    <w:rsid w:val="00675A26"/>
    <w:rsid w:val="0067725E"/>
    <w:rsid w:val="00680721"/>
    <w:rsid w:val="0068242D"/>
    <w:rsid w:val="00685234"/>
    <w:rsid w:val="00685B49"/>
    <w:rsid w:val="006913FA"/>
    <w:rsid w:val="0069321C"/>
    <w:rsid w:val="00693807"/>
    <w:rsid w:val="006963B6"/>
    <w:rsid w:val="00697404"/>
    <w:rsid w:val="006A534D"/>
    <w:rsid w:val="006A56CB"/>
    <w:rsid w:val="006B1E09"/>
    <w:rsid w:val="006B5528"/>
    <w:rsid w:val="006B72D3"/>
    <w:rsid w:val="006B7DD6"/>
    <w:rsid w:val="006C1F54"/>
    <w:rsid w:val="006C273E"/>
    <w:rsid w:val="006C4CEB"/>
    <w:rsid w:val="006D2C37"/>
    <w:rsid w:val="006D3D23"/>
    <w:rsid w:val="006D4D4E"/>
    <w:rsid w:val="006D558D"/>
    <w:rsid w:val="006D7587"/>
    <w:rsid w:val="006E1096"/>
    <w:rsid w:val="006E48C0"/>
    <w:rsid w:val="006E568F"/>
    <w:rsid w:val="006F4D78"/>
    <w:rsid w:val="006F5557"/>
    <w:rsid w:val="006F6227"/>
    <w:rsid w:val="006F7644"/>
    <w:rsid w:val="006F79C0"/>
    <w:rsid w:val="00702FEB"/>
    <w:rsid w:val="007038A8"/>
    <w:rsid w:val="0070470E"/>
    <w:rsid w:val="007048E6"/>
    <w:rsid w:val="00705DB6"/>
    <w:rsid w:val="00707CB3"/>
    <w:rsid w:val="00710A5F"/>
    <w:rsid w:val="007110A7"/>
    <w:rsid w:val="00712428"/>
    <w:rsid w:val="007207B1"/>
    <w:rsid w:val="007249AE"/>
    <w:rsid w:val="00724CA4"/>
    <w:rsid w:val="0072608A"/>
    <w:rsid w:val="0072658B"/>
    <w:rsid w:val="00731210"/>
    <w:rsid w:val="00731819"/>
    <w:rsid w:val="00734DEC"/>
    <w:rsid w:val="00734E43"/>
    <w:rsid w:val="00736FCF"/>
    <w:rsid w:val="007379CC"/>
    <w:rsid w:val="00737C43"/>
    <w:rsid w:val="00742F2D"/>
    <w:rsid w:val="00744029"/>
    <w:rsid w:val="007452D4"/>
    <w:rsid w:val="007453DA"/>
    <w:rsid w:val="00747324"/>
    <w:rsid w:val="00747B33"/>
    <w:rsid w:val="00753330"/>
    <w:rsid w:val="00754310"/>
    <w:rsid w:val="007561F9"/>
    <w:rsid w:val="007576DB"/>
    <w:rsid w:val="00760565"/>
    <w:rsid w:val="0076122B"/>
    <w:rsid w:val="00761E4A"/>
    <w:rsid w:val="00762D96"/>
    <w:rsid w:val="00764EF0"/>
    <w:rsid w:val="00767082"/>
    <w:rsid w:val="0076734D"/>
    <w:rsid w:val="007711A3"/>
    <w:rsid w:val="00772D8D"/>
    <w:rsid w:val="00773E33"/>
    <w:rsid w:val="00777DF1"/>
    <w:rsid w:val="007824BE"/>
    <w:rsid w:val="00783DF2"/>
    <w:rsid w:val="00784BD2"/>
    <w:rsid w:val="00792CA0"/>
    <w:rsid w:val="00794541"/>
    <w:rsid w:val="0079569F"/>
    <w:rsid w:val="007A1255"/>
    <w:rsid w:val="007A1FB1"/>
    <w:rsid w:val="007A34D4"/>
    <w:rsid w:val="007A4238"/>
    <w:rsid w:val="007A490A"/>
    <w:rsid w:val="007B06C7"/>
    <w:rsid w:val="007B254D"/>
    <w:rsid w:val="007C7E56"/>
    <w:rsid w:val="007D152D"/>
    <w:rsid w:val="007D16E7"/>
    <w:rsid w:val="007D59FD"/>
    <w:rsid w:val="007D615D"/>
    <w:rsid w:val="007D7B45"/>
    <w:rsid w:val="007E03D8"/>
    <w:rsid w:val="007E4EA6"/>
    <w:rsid w:val="007E7F92"/>
    <w:rsid w:val="007F0727"/>
    <w:rsid w:val="007F205F"/>
    <w:rsid w:val="007F23D8"/>
    <w:rsid w:val="007F48AB"/>
    <w:rsid w:val="007F5015"/>
    <w:rsid w:val="007F5D41"/>
    <w:rsid w:val="007F6A0D"/>
    <w:rsid w:val="007F71AA"/>
    <w:rsid w:val="007F725B"/>
    <w:rsid w:val="00812380"/>
    <w:rsid w:val="008172AC"/>
    <w:rsid w:val="0082733A"/>
    <w:rsid w:val="00827A4E"/>
    <w:rsid w:val="00834A59"/>
    <w:rsid w:val="008363B7"/>
    <w:rsid w:val="00841224"/>
    <w:rsid w:val="00844959"/>
    <w:rsid w:val="00844A17"/>
    <w:rsid w:val="0084513E"/>
    <w:rsid w:val="0084539B"/>
    <w:rsid w:val="008475F4"/>
    <w:rsid w:val="00851ED2"/>
    <w:rsid w:val="00853285"/>
    <w:rsid w:val="00853E3D"/>
    <w:rsid w:val="00855366"/>
    <w:rsid w:val="00855F4C"/>
    <w:rsid w:val="008609EB"/>
    <w:rsid w:val="00861016"/>
    <w:rsid w:val="00861E2A"/>
    <w:rsid w:val="00862FE4"/>
    <w:rsid w:val="00865509"/>
    <w:rsid w:val="00865A5E"/>
    <w:rsid w:val="00870EE7"/>
    <w:rsid w:val="008728C8"/>
    <w:rsid w:val="00874475"/>
    <w:rsid w:val="00877AFE"/>
    <w:rsid w:val="00880702"/>
    <w:rsid w:val="00881364"/>
    <w:rsid w:val="0088140B"/>
    <w:rsid w:val="0088150C"/>
    <w:rsid w:val="00886BBA"/>
    <w:rsid w:val="00887A5E"/>
    <w:rsid w:val="0089239D"/>
    <w:rsid w:val="0089288E"/>
    <w:rsid w:val="008944EC"/>
    <w:rsid w:val="008A04A7"/>
    <w:rsid w:val="008A0914"/>
    <w:rsid w:val="008A14BD"/>
    <w:rsid w:val="008A1A4A"/>
    <w:rsid w:val="008A4B7F"/>
    <w:rsid w:val="008A6682"/>
    <w:rsid w:val="008A692A"/>
    <w:rsid w:val="008A74EF"/>
    <w:rsid w:val="008B073B"/>
    <w:rsid w:val="008B0E22"/>
    <w:rsid w:val="008B782D"/>
    <w:rsid w:val="008C5BB0"/>
    <w:rsid w:val="008C5CAC"/>
    <w:rsid w:val="008C6022"/>
    <w:rsid w:val="008C6EF7"/>
    <w:rsid w:val="008D1085"/>
    <w:rsid w:val="008D285E"/>
    <w:rsid w:val="008D328C"/>
    <w:rsid w:val="008D3FD7"/>
    <w:rsid w:val="008E02BA"/>
    <w:rsid w:val="008E0456"/>
    <w:rsid w:val="008E3EF5"/>
    <w:rsid w:val="008E4D78"/>
    <w:rsid w:val="008E4E9C"/>
    <w:rsid w:val="008E54EE"/>
    <w:rsid w:val="008E66BA"/>
    <w:rsid w:val="008E7423"/>
    <w:rsid w:val="008F4483"/>
    <w:rsid w:val="008F5FB6"/>
    <w:rsid w:val="008F7254"/>
    <w:rsid w:val="00902C64"/>
    <w:rsid w:val="00903610"/>
    <w:rsid w:val="00903EA4"/>
    <w:rsid w:val="009062E3"/>
    <w:rsid w:val="00907536"/>
    <w:rsid w:val="00911390"/>
    <w:rsid w:val="009117B0"/>
    <w:rsid w:val="0091206A"/>
    <w:rsid w:val="0091220A"/>
    <w:rsid w:val="009218F5"/>
    <w:rsid w:val="00921EF8"/>
    <w:rsid w:val="00922DA9"/>
    <w:rsid w:val="00923D9E"/>
    <w:rsid w:val="00927063"/>
    <w:rsid w:val="00930BC7"/>
    <w:rsid w:val="00933055"/>
    <w:rsid w:val="00940416"/>
    <w:rsid w:val="009423DD"/>
    <w:rsid w:val="00945BAB"/>
    <w:rsid w:val="00945D17"/>
    <w:rsid w:val="00946CBA"/>
    <w:rsid w:val="00946D79"/>
    <w:rsid w:val="00950CA2"/>
    <w:rsid w:val="009514AD"/>
    <w:rsid w:val="00951FBE"/>
    <w:rsid w:val="00955EA3"/>
    <w:rsid w:val="00956376"/>
    <w:rsid w:val="0095716D"/>
    <w:rsid w:val="00961AF5"/>
    <w:rsid w:val="00963245"/>
    <w:rsid w:val="0096455E"/>
    <w:rsid w:val="00966708"/>
    <w:rsid w:val="00970D63"/>
    <w:rsid w:val="00971363"/>
    <w:rsid w:val="00972793"/>
    <w:rsid w:val="00972CF3"/>
    <w:rsid w:val="009739DE"/>
    <w:rsid w:val="00973F42"/>
    <w:rsid w:val="00976595"/>
    <w:rsid w:val="009818BB"/>
    <w:rsid w:val="0098322E"/>
    <w:rsid w:val="00983A80"/>
    <w:rsid w:val="0099073D"/>
    <w:rsid w:val="009952E0"/>
    <w:rsid w:val="009968B9"/>
    <w:rsid w:val="009968FD"/>
    <w:rsid w:val="00996DEA"/>
    <w:rsid w:val="009A13AE"/>
    <w:rsid w:val="009A7CC0"/>
    <w:rsid w:val="009B23FE"/>
    <w:rsid w:val="009B379D"/>
    <w:rsid w:val="009B484A"/>
    <w:rsid w:val="009B794B"/>
    <w:rsid w:val="009B7F3F"/>
    <w:rsid w:val="009D07DE"/>
    <w:rsid w:val="009D2F24"/>
    <w:rsid w:val="009D6547"/>
    <w:rsid w:val="009D7F7D"/>
    <w:rsid w:val="009E1A69"/>
    <w:rsid w:val="009E6186"/>
    <w:rsid w:val="009F089B"/>
    <w:rsid w:val="009F1358"/>
    <w:rsid w:val="009F2021"/>
    <w:rsid w:val="009F29F7"/>
    <w:rsid w:val="009F4315"/>
    <w:rsid w:val="009F66DD"/>
    <w:rsid w:val="00A01696"/>
    <w:rsid w:val="00A02AB5"/>
    <w:rsid w:val="00A0506F"/>
    <w:rsid w:val="00A05711"/>
    <w:rsid w:val="00A05883"/>
    <w:rsid w:val="00A0755F"/>
    <w:rsid w:val="00A0759F"/>
    <w:rsid w:val="00A12884"/>
    <w:rsid w:val="00A13565"/>
    <w:rsid w:val="00A16860"/>
    <w:rsid w:val="00A17810"/>
    <w:rsid w:val="00A27354"/>
    <w:rsid w:val="00A27820"/>
    <w:rsid w:val="00A33909"/>
    <w:rsid w:val="00A351AB"/>
    <w:rsid w:val="00A35D87"/>
    <w:rsid w:val="00A360B4"/>
    <w:rsid w:val="00A360D6"/>
    <w:rsid w:val="00A36CCD"/>
    <w:rsid w:val="00A379E4"/>
    <w:rsid w:val="00A43A07"/>
    <w:rsid w:val="00A43C0D"/>
    <w:rsid w:val="00A50313"/>
    <w:rsid w:val="00A527A1"/>
    <w:rsid w:val="00A52B66"/>
    <w:rsid w:val="00A53512"/>
    <w:rsid w:val="00A54768"/>
    <w:rsid w:val="00A60876"/>
    <w:rsid w:val="00A60DA0"/>
    <w:rsid w:val="00A62B89"/>
    <w:rsid w:val="00A66087"/>
    <w:rsid w:val="00A661D5"/>
    <w:rsid w:val="00A66F82"/>
    <w:rsid w:val="00A72A3A"/>
    <w:rsid w:val="00A76138"/>
    <w:rsid w:val="00A90468"/>
    <w:rsid w:val="00A937B0"/>
    <w:rsid w:val="00A95FB3"/>
    <w:rsid w:val="00A97FF1"/>
    <w:rsid w:val="00A97FFB"/>
    <w:rsid w:val="00AA1D3A"/>
    <w:rsid w:val="00AA26F5"/>
    <w:rsid w:val="00AA3FCA"/>
    <w:rsid w:val="00AA50BB"/>
    <w:rsid w:val="00AA6FA7"/>
    <w:rsid w:val="00AA73D8"/>
    <w:rsid w:val="00AA760D"/>
    <w:rsid w:val="00AA7791"/>
    <w:rsid w:val="00AB0815"/>
    <w:rsid w:val="00AB2D40"/>
    <w:rsid w:val="00AB37E9"/>
    <w:rsid w:val="00AB450F"/>
    <w:rsid w:val="00AB4BF3"/>
    <w:rsid w:val="00AC0240"/>
    <w:rsid w:val="00AC0B68"/>
    <w:rsid w:val="00AC0DDD"/>
    <w:rsid w:val="00AC5A09"/>
    <w:rsid w:val="00AC5D7E"/>
    <w:rsid w:val="00AC6BB3"/>
    <w:rsid w:val="00AC6BC4"/>
    <w:rsid w:val="00AD5406"/>
    <w:rsid w:val="00AD596A"/>
    <w:rsid w:val="00AD6131"/>
    <w:rsid w:val="00AD6525"/>
    <w:rsid w:val="00AE4400"/>
    <w:rsid w:val="00AE62C2"/>
    <w:rsid w:val="00AF00E7"/>
    <w:rsid w:val="00AF1D00"/>
    <w:rsid w:val="00B00BBB"/>
    <w:rsid w:val="00B048D0"/>
    <w:rsid w:val="00B04AF7"/>
    <w:rsid w:val="00B05D00"/>
    <w:rsid w:val="00B06BA8"/>
    <w:rsid w:val="00B1214B"/>
    <w:rsid w:val="00B122AF"/>
    <w:rsid w:val="00B12938"/>
    <w:rsid w:val="00B1297A"/>
    <w:rsid w:val="00B12C4F"/>
    <w:rsid w:val="00B136DA"/>
    <w:rsid w:val="00B23765"/>
    <w:rsid w:val="00B23EE2"/>
    <w:rsid w:val="00B241A9"/>
    <w:rsid w:val="00B25EAE"/>
    <w:rsid w:val="00B262FE"/>
    <w:rsid w:val="00B31983"/>
    <w:rsid w:val="00B31D9C"/>
    <w:rsid w:val="00B32FFA"/>
    <w:rsid w:val="00B37041"/>
    <w:rsid w:val="00B371E3"/>
    <w:rsid w:val="00B40606"/>
    <w:rsid w:val="00B44B4B"/>
    <w:rsid w:val="00B46669"/>
    <w:rsid w:val="00B517EC"/>
    <w:rsid w:val="00B5239B"/>
    <w:rsid w:val="00B5670E"/>
    <w:rsid w:val="00B57B3C"/>
    <w:rsid w:val="00B57FA2"/>
    <w:rsid w:val="00B615C8"/>
    <w:rsid w:val="00B61F90"/>
    <w:rsid w:val="00B62576"/>
    <w:rsid w:val="00B65CED"/>
    <w:rsid w:val="00B672DA"/>
    <w:rsid w:val="00B71619"/>
    <w:rsid w:val="00B72633"/>
    <w:rsid w:val="00B72C2A"/>
    <w:rsid w:val="00B72C9E"/>
    <w:rsid w:val="00B731B6"/>
    <w:rsid w:val="00B74075"/>
    <w:rsid w:val="00B75F00"/>
    <w:rsid w:val="00B809C4"/>
    <w:rsid w:val="00B81D97"/>
    <w:rsid w:val="00B820DD"/>
    <w:rsid w:val="00B84529"/>
    <w:rsid w:val="00B85C82"/>
    <w:rsid w:val="00B87C67"/>
    <w:rsid w:val="00B9006D"/>
    <w:rsid w:val="00B94A32"/>
    <w:rsid w:val="00B94F26"/>
    <w:rsid w:val="00B9600D"/>
    <w:rsid w:val="00B9669D"/>
    <w:rsid w:val="00B97C22"/>
    <w:rsid w:val="00BA4539"/>
    <w:rsid w:val="00BA71BA"/>
    <w:rsid w:val="00BB0C49"/>
    <w:rsid w:val="00BB182A"/>
    <w:rsid w:val="00BB7EE1"/>
    <w:rsid w:val="00BC0314"/>
    <w:rsid w:val="00BC2F43"/>
    <w:rsid w:val="00BC33BA"/>
    <w:rsid w:val="00BC6714"/>
    <w:rsid w:val="00BD017F"/>
    <w:rsid w:val="00BD057D"/>
    <w:rsid w:val="00BD16A3"/>
    <w:rsid w:val="00BD1B06"/>
    <w:rsid w:val="00BD1E4C"/>
    <w:rsid w:val="00BD45F9"/>
    <w:rsid w:val="00BE2D66"/>
    <w:rsid w:val="00BE6867"/>
    <w:rsid w:val="00BE7389"/>
    <w:rsid w:val="00BF035B"/>
    <w:rsid w:val="00BF092F"/>
    <w:rsid w:val="00BF15DE"/>
    <w:rsid w:val="00BF4FAB"/>
    <w:rsid w:val="00BF5BC8"/>
    <w:rsid w:val="00BF7A06"/>
    <w:rsid w:val="00C025E9"/>
    <w:rsid w:val="00C12808"/>
    <w:rsid w:val="00C12EDC"/>
    <w:rsid w:val="00C13381"/>
    <w:rsid w:val="00C15692"/>
    <w:rsid w:val="00C160E3"/>
    <w:rsid w:val="00C167E9"/>
    <w:rsid w:val="00C24B06"/>
    <w:rsid w:val="00C310B4"/>
    <w:rsid w:val="00C3269C"/>
    <w:rsid w:val="00C33FCD"/>
    <w:rsid w:val="00C3788B"/>
    <w:rsid w:val="00C40B0B"/>
    <w:rsid w:val="00C44467"/>
    <w:rsid w:val="00C451F3"/>
    <w:rsid w:val="00C4612B"/>
    <w:rsid w:val="00C4667F"/>
    <w:rsid w:val="00C51E83"/>
    <w:rsid w:val="00C53422"/>
    <w:rsid w:val="00C624AA"/>
    <w:rsid w:val="00C63E55"/>
    <w:rsid w:val="00C6508F"/>
    <w:rsid w:val="00C6659B"/>
    <w:rsid w:val="00C66687"/>
    <w:rsid w:val="00C67ACB"/>
    <w:rsid w:val="00C71622"/>
    <w:rsid w:val="00C7262A"/>
    <w:rsid w:val="00C73D16"/>
    <w:rsid w:val="00C75418"/>
    <w:rsid w:val="00C754B5"/>
    <w:rsid w:val="00C76086"/>
    <w:rsid w:val="00C7648F"/>
    <w:rsid w:val="00C77535"/>
    <w:rsid w:val="00C817C0"/>
    <w:rsid w:val="00C81F1A"/>
    <w:rsid w:val="00C84F9A"/>
    <w:rsid w:val="00C90111"/>
    <w:rsid w:val="00C91E45"/>
    <w:rsid w:val="00C946E0"/>
    <w:rsid w:val="00C94D22"/>
    <w:rsid w:val="00CA4758"/>
    <w:rsid w:val="00CB0FED"/>
    <w:rsid w:val="00CB3E87"/>
    <w:rsid w:val="00CB50ED"/>
    <w:rsid w:val="00CC0567"/>
    <w:rsid w:val="00CC1A85"/>
    <w:rsid w:val="00CC1E8F"/>
    <w:rsid w:val="00CC5EFE"/>
    <w:rsid w:val="00CC6DC6"/>
    <w:rsid w:val="00CD07CF"/>
    <w:rsid w:val="00CD1CE4"/>
    <w:rsid w:val="00CD3BAD"/>
    <w:rsid w:val="00CD6E94"/>
    <w:rsid w:val="00CE0145"/>
    <w:rsid w:val="00CE183F"/>
    <w:rsid w:val="00CE3C92"/>
    <w:rsid w:val="00CF61E2"/>
    <w:rsid w:val="00CF6261"/>
    <w:rsid w:val="00D02A06"/>
    <w:rsid w:val="00D10BC9"/>
    <w:rsid w:val="00D11839"/>
    <w:rsid w:val="00D15A0A"/>
    <w:rsid w:val="00D17747"/>
    <w:rsid w:val="00D2299C"/>
    <w:rsid w:val="00D23C60"/>
    <w:rsid w:val="00D26145"/>
    <w:rsid w:val="00D308E9"/>
    <w:rsid w:val="00D33071"/>
    <w:rsid w:val="00D366AA"/>
    <w:rsid w:val="00D40C69"/>
    <w:rsid w:val="00D40D2F"/>
    <w:rsid w:val="00D43BE6"/>
    <w:rsid w:val="00D4553A"/>
    <w:rsid w:val="00D45E69"/>
    <w:rsid w:val="00D47453"/>
    <w:rsid w:val="00D52E06"/>
    <w:rsid w:val="00D54F1D"/>
    <w:rsid w:val="00D60D36"/>
    <w:rsid w:val="00D643A6"/>
    <w:rsid w:val="00D74505"/>
    <w:rsid w:val="00D824A1"/>
    <w:rsid w:val="00D8530C"/>
    <w:rsid w:val="00D8751F"/>
    <w:rsid w:val="00D941C2"/>
    <w:rsid w:val="00D94510"/>
    <w:rsid w:val="00D94AF1"/>
    <w:rsid w:val="00D94DF6"/>
    <w:rsid w:val="00D9571F"/>
    <w:rsid w:val="00DA0E44"/>
    <w:rsid w:val="00DA1364"/>
    <w:rsid w:val="00DA354A"/>
    <w:rsid w:val="00DA39C6"/>
    <w:rsid w:val="00DA3D02"/>
    <w:rsid w:val="00DA45F3"/>
    <w:rsid w:val="00DA57E5"/>
    <w:rsid w:val="00DB52AF"/>
    <w:rsid w:val="00DB5F88"/>
    <w:rsid w:val="00DB7725"/>
    <w:rsid w:val="00DC0B32"/>
    <w:rsid w:val="00DC0D81"/>
    <w:rsid w:val="00DD0745"/>
    <w:rsid w:val="00DD0A90"/>
    <w:rsid w:val="00DD1D88"/>
    <w:rsid w:val="00DD28F8"/>
    <w:rsid w:val="00DD4079"/>
    <w:rsid w:val="00DD49A6"/>
    <w:rsid w:val="00DD6C42"/>
    <w:rsid w:val="00DD732D"/>
    <w:rsid w:val="00DE182B"/>
    <w:rsid w:val="00DE2D61"/>
    <w:rsid w:val="00DE35FE"/>
    <w:rsid w:val="00DE57CF"/>
    <w:rsid w:val="00DF04B9"/>
    <w:rsid w:val="00DF0C1B"/>
    <w:rsid w:val="00DF201C"/>
    <w:rsid w:val="00DF2818"/>
    <w:rsid w:val="00DF3DC4"/>
    <w:rsid w:val="00DF7DCD"/>
    <w:rsid w:val="00DF7EC9"/>
    <w:rsid w:val="00E01BD8"/>
    <w:rsid w:val="00E06753"/>
    <w:rsid w:val="00E06912"/>
    <w:rsid w:val="00E101CD"/>
    <w:rsid w:val="00E10CC7"/>
    <w:rsid w:val="00E113B1"/>
    <w:rsid w:val="00E12818"/>
    <w:rsid w:val="00E1642F"/>
    <w:rsid w:val="00E17E44"/>
    <w:rsid w:val="00E2199D"/>
    <w:rsid w:val="00E2457C"/>
    <w:rsid w:val="00E268C2"/>
    <w:rsid w:val="00E3058F"/>
    <w:rsid w:val="00E32FCF"/>
    <w:rsid w:val="00E34249"/>
    <w:rsid w:val="00E34E51"/>
    <w:rsid w:val="00E35B15"/>
    <w:rsid w:val="00E35FA6"/>
    <w:rsid w:val="00E40877"/>
    <w:rsid w:val="00E438B2"/>
    <w:rsid w:val="00E50389"/>
    <w:rsid w:val="00E53186"/>
    <w:rsid w:val="00E55853"/>
    <w:rsid w:val="00E57038"/>
    <w:rsid w:val="00E57658"/>
    <w:rsid w:val="00E602AE"/>
    <w:rsid w:val="00E61B42"/>
    <w:rsid w:val="00E65867"/>
    <w:rsid w:val="00E65F94"/>
    <w:rsid w:val="00E669E4"/>
    <w:rsid w:val="00E67460"/>
    <w:rsid w:val="00E73173"/>
    <w:rsid w:val="00E73887"/>
    <w:rsid w:val="00E74C98"/>
    <w:rsid w:val="00E815D4"/>
    <w:rsid w:val="00E82292"/>
    <w:rsid w:val="00E830EB"/>
    <w:rsid w:val="00E85BC9"/>
    <w:rsid w:val="00E86D05"/>
    <w:rsid w:val="00E902CF"/>
    <w:rsid w:val="00E90FFA"/>
    <w:rsid w:val="00E91550"/>
    <w:rsid w:val="00E938C3"/>
    <w:rsid w:val="00E94035"/>
    <w:rsid w:val="00E940C7"/>
    <w:rsid w:val="00E97C77"/>
    <w:rsid w:val="00EA1242"/>
    <w:rsid w:val="00EA4C7F"/>
    <w:rsid w:val="00EA4F35"/>
    <w:rsid w:val="00EA4F94"/>
    <w:rsid w:val="00EA5843"/>
    <w:rsid w:val="00EA7468"/>
    <w:rsid w:val="00EA7E2D"/>
    <w:rsid w:val="00EB09F4"/>
    <w:rsid w:val="00EB2DCB"/>
    <w:rsid w:val="00EB40A8"/>
    <w:rsid w:val="00EB579C"/>
    <w:rsid w:val="00EB5FC7"/>
    <w:rsid w:val="00EB696E"/>
    <w:rsid w:val="00EC168B"/>
    <w:rsid w:val="00EC19A9"/>
    <w:rsid w:val="00EC1BEC"/>
    <w:rsid w:val="00EC2FA2"/>
    <w:rsid w:val="00EC3040"/>
    <w:rsid w:val="00EC63D6"/>
    <w:rsid w:val="00EC6529"/>
    <w:rsid w:val="00EC77B5"/>
    <w:rsid w:val="00ED047A"/>
    <w:rsid w:val="00ED0D3D"/>
    <w:rsid w:val="00ED76C2"/>
    <w:rsid w:val="00ED7E29"/>
    <w:rsid w:val="00ED7FD8"/>
    <w:rsid w:val="00EE02CC"/>
    <w:rsid w:val="00EE353C"/>
    <w:rsid w:val="00EE430A"/>
    <w:rsid w:val="00EE64A3"/>
    <w:rsid w:val="00EE7DDA"/>
    <w:rsid w:val="00EF1C54"/>
    <w:rsid w:val="00EF2D29"/>
    <w:rsid w:val="00EF52E7"/>
    <w:rsid w:val="00EF6E4C"/>
    <w:rsid w:val="00F00592"/>
    <w:rsid w:val="00F0552E"/>
    <w:rsid w:val="00F065A0"/>
    <w:rsid w:val="00F07940"/>
    <w:rsid w:val="00F1057D"/>
    <w:rsid w:val="00F10DBB"/>
    <w:rsid w:val="00F1121F"/>
    <w:rsid w:val="00F122C2"/>
    <w:rsid w:val="00F1587F"/>
    <w:rsid w:val="00F16A72"/>
    <w:rsid w:val="00F2140E"/>
    <w:rsid w:val="00F23DC0"/>
    <w:rsid w:val="00F23EF6"/>
    <w:rsid w:val="00F26F2A"/>
    <w:rsid w:val="00F27744"/>
    <w:rsid w:val="00F32029"/>
    <w:rsid w:val="00F343BB"/>
    <w:rsid w:val="00F34561"/>
    <w:rsid w:val="00F34A16"/>
    <w:rsid w:val="00F35DF9"/>
    <w:rsid w:val="00F41077"/>
    <w:rsid w:val="00F4198F"/>
    <w:rsid w:val="00F45747"/>
    <w:rsid w:val="00F5161A"/>
    <w:rsid w:val="00F527B7"/>
    <w:rsid w:val="00F5416A"/>
    <w:rsid w:val="00F54C4E"/>
    <w:rsid w:val="00F605ED"/>
    <w:rsid w:val="00F6238E"/>
    <w:rsid w:val="00F65034"/>
    <w:rsid w:val="00F66582"/>
    <w:rsid w:val="00F67993"/>
    <w:rsid w:val="00F700BF"/>
    <w:rsid w:val="00F70682"/>
    <w:rsid w:val="00F72FEC"/>
    <w:rsid w:val="00F7383B"/>
    <w:rsid w:val="00F7632C"/>
    <w:rsid w:val="00F76D98"/>
    <w:rsid w:val="00F8670B"/>
    <w:rsid w:val="00F903B1"/>
    <w:rsid w:val="00F9231B"/>
    <w:rsid w:val="00F92611"/>
    <w:rsid w:val="00FB020F"/>
    <w:rsid w:val="00FB095B"/>
    <w:rsid w:val="00FB1F2B"/>
    <w:rsid w:val="00FB1FF6"/>
    <w:rsid w:val="00FB214A"/>
    <w:rsid w:val="00FB3815"/>
    <w:rsid w:val="00FB5B0D"/>
    <w:rsid w:val="00FB7041"/>
    <w:rsid w:val="00FB735A"/>
    <w:rsid w:val="00FC047E"/>
    <w:rsid w:val="00FC05AF"/>
    <w:rsid w:val="00FC4007"/>
    <w:rsid w:val="00FC54FD"/>
    <w:rsid w:val="00FC605E"/>
    <w:rsid w:val="00FD0D68"/>
    <w:rsid w:val="00FD1595"/>
    <w:rsid w:val="00FD2F0E"/>
    <w:rsid w:val="00FD54A9"/>
    <w:rsid w:val="00FD6FA4"/>
    <w:rsid w:val="00FE1AF5"/>
    <w:rsid w:val="00FE40E9"/>
    <w:rsid w:val="00FE48D4"/>
    <w:rsid w:val="00FE4E7C"/>
    <w:rsid w:val="00FE555D"/>
    <w:rsid w:val="00FE61A9"/>
    <w:rsid w:val="00FE6C1F"/>
    <w:rsid w:val="00FE75AE"/>
    <w:rsid w:val="00FE7B6E"/>
    <w:rsid w:val="00FF3D75"/>
    <w:rsid w:val="00FF4E7E"/>
    <w:rsid w:val="00FF6325"/>
    <w:rsid w:val="00FF6722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8270F"/>
  <w15:chartTrackingRefBased/>
  <w15:docId w15:val="{A25B4768-EC22-4844-9E5A-7916B5E6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1D3A"/>
    <w:pPr>
      <w:suppressAutoHyphens/>
    </w:pPr>
    <w:rPr>
      <w:kern w:val="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643A6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D643A6"/>
    <w:rPr>
      <w:kern w:val="1"/>
      <w:lang w:eastAsia="ar-SA"/>
    </w:rPr>
  </w:style>
  <w:style w:type="paragraph" w:styleId="Pidipagina">
    <w:name w:val="footer"/>
    <w:basedOn w:val="Normale"/>
    <w:link w:val="PidipaginaCarattere"/>
    <w:uiPriority w:val="99"/>
    <w:rsid w:val="00D643A6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643A6"/>
    <w:rPr>
      <w:kern w:val="1"/>
      <w:lang w:eastAsia="ar-SA"/>
    </w:rPr>
  </w:style>
  <w:style w:type="paragraph" w:styleId="Paragrafoelenco">
    <w:name w:val="List Paragraph"/>
    <w:basedOn w:val="Normale"/>
    <w:uiPriority w:val="34"/>
    <w:qFormat/>
    <w:rsid w:val="00567E35"/>
    <w:pPr>
      <w:ind w:left="720"/>
      <w:contextualSpacing/>
    </w:pPr>
  </w:style>
  <w:style w:type="table" w:styleId="Grigliatabella">
    <w:name w:val="Table Grid"/>
    <w:basedOn w:val="Tabellanormale"/>
    <w:rsid w:val="00653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073E32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rsid w:val="00073E32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2949">
          <w:marLeft w:val="838"/>
          <w:marRight w:val="0"/>
          <w:marTop w:val="5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rmellini\Coordinatrice\Garrone\Armellini\2017%20-%20BES%20-%20Monitoraggi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2017 - BES - Monitoraggio.dotx</Template>
  <TotalTime>0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>sony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subject/>
  <dc:creator>Raffaella</dc:creator>
  <cp:keywords/>
  <cp:lastModifiedBy>Armando P Katiuscia C</cp:lastModifiedBy>
  <cp:revision>2</cp:revision>
  <dcterms:created xsi:type="dcterms:W3CDTF">2022-04-07T13:38:00Z</dcterms:created>
  <dcterms:modified xsi:type="dcterms:W3CDTF">2022-04-07T13:38:00Z</dcterms:modified>
</cp:coreProperties>
</file>